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14C" w:rsidRDefault="003F314C" w:rsidP="00F11638">
      <w:pPr>
        <w:jc w:val="center"/>
        <w:rPr>
          <w:rFonts w:ascii="Times New Roman" w:hAnsi="Times New Roman"/>
          <w:b/>
          <w:bCs/>
          <w:sz w:val="40"/>
        </w:rPr>
      </w:pPr>
      <w:r>
        <w:rPr>
          <w:rFonts w:ascii="Times New Roman" w:hAnsi="Times New Roman"/>
          <w:b/>
          <w:bCs/>
          <w:noProof/>
          <w:sz w:val="40"/>
        </w:rPr>
        <w:drawing>
          <wp:anchor distT="0" distB="0" distL="114300" distR="114300" simplePos="0" relativeHeight="251658240" behindDoc="1" locked="0" layoutInCell="1" allowOverlap="1" wp14:anchorId="6DA7DDAA" wp14:editId="5BEFA7AF">
            <wp:simplePos x="0" y="0"/>
            <wp:positionH relativeFrom="column">
              <wp:posOffset>19050</wp:posOffset>
            </wp:positionH>
            <wp:positionV relativeFrom="paragraph">
              <wp:posOffset>-3810</wp:posOffset>
            </wp:positionV>
            <wp:extent cx="2647950" cy="1352550"/>
            <wp:effectExtent l="0" t="0" r="0" b="0"/>
            <wp:wrapTight wrapText="bothSides">
              <wp:wrapPolygon edited="0">
                <wp:start x="0" y="0"/>
                <wp:lineTo x="0" y="21296"/>
                <wp:lineTo x="21445" y="21296"/>
                <wp:lineTo x="21445" y="0"/>
                <wp:lineTo x="0" y="0"/>
              </wp:wrapPolygon>
            </wp:wrapTight>
            <wp:docPr id="1" name="Picture 1" descr="kcite%20logo%20-%20blue%2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cite%20logo%20-%20blue%2030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04AB">
        <w:rPr>
          <w:rFonts w:ascii="Times New Roman" w:hAnsi="Times New Roman"/>
          <w:b/>
          <w:bCs/>
          <w:noProof/>
          <w:sz w:val="40"/>
        </w:rPr>
        <w:t xml:space="preserve"> </w:t>
      </w:r>
    </w:p>
    <w:p w:rsidR="001C4D03" w:rsidRPr="00A10B2C" w:rsidRDefault="00E508AE" w:rsidP="00207D3F">
      <w:pPr>
        <w:ind w:firstLine="1440"/>
        <w:rPr>
          <w:rFonts w:ascii="Times New Roman" w:hAnsi="Times New Roman"/>
          <w:b/>
          <w:bCs/>
          <w:sz w:val="40"/>
        </w:rPr>
      </w:pPr>
      <w:r>
        <w:rPr>
          <w:rFonts w:ascii="Times New Roman" w:hAnsi="Times New Roman"/>
          <w:b/>
          <w:bCs/>
          <w:sz w:val="40"/>
        </w:rPr>
        <w:t>Minutes</w:t>
      </w:r>
    </w:p>
    <w:p w:rsidR="00207D3F" w:rsidRDefault="00F06887" w:rsidP="00207D3F">
      <w:pPr>
        <w:ind w:firstLine="1080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Chapter</w:t>
      </w:r>
      <w:r w:rsidR="001B11C1">
        <w:rPr>
          <w:rFonts w:ascii="Times New Roman" w:hAnsi="Times New Roman"/>
          <w:b/>
          <w:bCs/>
          <w:sz w:val="28"/>
        </w:rPr>
        <w:t xml:space="preserve"> Meeting</w:t>
      </w:r>
    </w:p>
    <w:p w:rsidR="00207D3F" w:rsidRDefault="00E343EA" w:rsidP="00207D3F">
      <w:pPr>
        <w:ind w:left="2880" w:firstLine="1080"/>
        <w:rPr>
          <w:rFonts w:ascii="Times New Roman" w:hAnsi="Times New Roman"/>
          <w:b/>
          <w:bCs/>
          <w:sz w:val="28"/>
          <w:lang w:val="en"/>
        </w:rPr>
      </w:pPr>
      <w:r>
        <w:rPr>
          <w:rFonts w:ascii="Times New Roman" w:hAnsi="Times New Roman"/>
          <w:b/>
          <w:bCs/>
          <w:sz w:val="28"/>
        </w:rPr>
        <w:t>March</w:t>
      </w:r>
      <w:r w:rsidR="00207D3F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3</w:t>
      </w:r>
      <w:r w:rsidR="00207D3F">
        <w:rPr>
          <w:rFonts w:ascii="Times New Roman" w:hAnsi="Times New Roman"/>
          <w:b/>
          <w:bCs/>
          <w:sz w:val="28"/>
        </w:rPr>
        <w:t xml:space="preserve">, 2016, </w:t>
      </w:r>
      <w:r w:rsidR="001B11C1">
        <w:rPr>
          <w:rFonts w:ascii="Times New Roman" w:hAnsi="Times New Roman"/>
          <w:b/>
          <w:bCs/>
          <w:sz w:val="28"/>
        </w:rPr>
        <w:t>1</w:t>
      </w:r>
      <w:r w:rsidR="00342E84">
        <w:rPr>
          <w:rFonts w:ascii="Times New Roman" w:hAnsi="Times New Roman"/>
          <w:b/>
          <w:bCs/>
          <w:sz w:val="28"/>
        </w:rPr>
        <w:t>1</w:t>
      </w:r>
      <w:r w:rsidR="001B11C1">
        <w:rPr>
          <w:rFonts w:ascii="Times New Roman" w:hAnsi="Times New Roman"/>
          <w:b/>
          <w:bCs/>
          <w:sz w:val="28"/>
        </w:rPr>
        <w:t>:</w:t>
      </w:r>
      <w:r w:rsidR="00342E84">
        <w:rPr>
          <w:rFonts w:ascii="Times New Roman" w:hAnsi="Times New Roman"/>
          <w:b/>
          <w:bCs/>
          <w:sz w:val="28"/>
        </w:rPr>
        <w:t>30 A</w:t>
      </w:r>
      <w:r w:rsidR="001B11C1">
        <w:rPr>
          <w:rFonts w:ascii="Times New Roman" w:hAnsi="Times New Roman"/>
          <w:b/>
          <w:bCs/>
          <w:sz w:val="28"/>
        </w:rPr>
        <w:t>M</w:t>
      </w:r>
    </w:p>
    <w:p w:rsidR="00E343EA" w:rsidRDefault="00E343EA" w:rsidP="00207D3F">
      <w:pPr>
        <w:ind w:left="2880" w:firstLine="1080"/>
        <w:rPr>
          <w:rFonts w:ascii="Times New Roman" w:hAnsi="Times New Roman"/>
          <w:b/>
          <w:bCs/>
          <w:sz w:val="28"/>
          <w:lang w:val="en"/>
        </w:rPr>
      </w:pPr>
      <w:r>
        <w:rPr>
          <w:rFonts w:ascii="Times New Roman" w:hAnsi="Times New Roman"/>
          <w:b/>
          <w:bCs/>
          <w:sz w:val="28"/>
          <w:lang w:val="en"/>
        </w:rPr>
        <w:t>Black on Burlington</w:t>
      </w:r>
    </w:p>
    <w:p w:rsidR="00E343EA" w:rsidRDefault="00E343EA" w:rsidP="00E343EA">
      <w:pPr>
        <w:ind w:left="2880" w:firstLine="1080"/>
        <w:rPr>
          <w:rFonts w:ascii="Times New Roman" w:hAnsi="Times New Roman"/>
          <w:b/>
          <w:bCs/>
          <w:sz w:val="28"/>
          <w:lang w:val="en"/>
        </w:rPr>
      </w:pPr>
      <w:r>
        <w:rPr>
          <w:rFonts w:ascii="Times New Roman" w:hAnsi="Times New Roman"/>
          <w:b/>
          <w:bCs/>
          <w:sz w:val="28"/>
          <w:lang w:val="en"/>
        </w:rPr>
        <w:t>1327 Burlington St.</w:t>
      </w:r>
    </w:p>
    <w:p w:rsidR="00E343EA" w:rsidRDefault="00E343EA" w:rsidP="00E343EA">
      <w:pPr>
        <w:ind w:left="2880" w:firstLine="2610"/>
        <w:rPr>
          <w:rFonts w:ascii="Times New Roman" w:hAnsi="Times New Roman"/>
          <w:b/>
          <w:bCs/>
          <w:sz w:val="28"/>
          <w:lang w:val="en"/>
        </w:rPr>
      </w:pPr>
      <w:r>
        <w:rPr>
          <w:rFonts w:ascii="Times New Roman" w:hAnsi="Times New Roman"/>
          <w:b/>
          <w:bCs/>
          <w:sz w:val="28"/>
          <w:lang w:val="en"/>
        </w:rPr>
        <w:t>North Kansas City</w:t>
      </w:r>
    </w:p>
    <w:p w:rsidR="00E343EA" w:rsidRDefault="00E343EA" w:rsidP="00E343EA">
      <w:pPr>
        <w:ind w:firstLine="1080"/>
        <w:rPr>
          <w:rFonts w:ascii="Times New Roman" w:hAnsi="Times New Roman"/>
          <w:b/>
          <w:bCs/>
          <w:sz w:val="28"/>
          <w:lang w:val="en"/>
        </w:rPr>
      </w:pPr>
    </w:p>
    <w:p w:rsidR="00E508AE" w:rsidRDefault="00E508AE" w:rsidP="00E343EA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Chapter Board Members Present:</w:t>
      </w:r>
      <w:r>
        <w:rPr>
          <w:rFonts w:ascii="Times New Roman" w:hAnsi="Times New Roman"/>
          <w:b/>
          <w:szCs w:val="24"/>
        </w:rPr>
        <w:tab/>
      </w:r>
      <w:r w:rsidR="00F06887">
        <w:rPr>
          <w:rFonts w:ascii="Times New Roman" w:hAnsi="Times New Roman"/>
          <w:b/>
          <w:szCs w:val="24"/>
        </w:rPr>
        <w:t>Attendance:</w:t>
      </w:r>
    </w:p>
    <w:p w:rsidR="001B11C1" w:rsidRDefault="00F06887" w:rsidP="001B11C1">
      <w:pPr>
        <w:tabs>
          <w:tab w:val="left" w:pos="360"/>
        </w:tabs>
        <w:ind w:left="9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207D3F" w:rsidRPr="00E71650">
        <w:rPr>
          <w:rFonts w:ascii="Times New Roman" w:hAnsi="Times New Roman"/>
          <w:szCs w:val="24"/>
        </w:rPr>
        <w:t xml:space="preserve">Kendra Stevenson </w:t>
      </w:r>
      <w:r w:rsidRPr="00E71650">
        <w:rPr>
          <w:rFonts w:ascii="Times New Roman" w:hAnsi="Times New Roman"/>
          <w:szCs w:val="24"/>
        </w:rPr>
        <w:t>-</w:t>
      </w:r>
      <w:r w:rsidRPr="00C27B4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President</w:t>
      </w:r>
      <w:r w:rsidR="00C27B4F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 xml:space="preserve">KCITE Members - </w:t>
      </w:r>
      <w:r w:rsidR="00726657">
        <w:rPr>
          <w:rFonts w:ascii="Times New Roman" w:hAnsi="Times New Roman"/>
          <w:szCs w:val="24"/>
        </w:rPr>
        <w:tab/>
      </w:r>
      <w:r w:rsidR="00F02148">
        <w:rPr>
          <w:rFonts w:ascii="Times New Roman" w:hAnsi="Times New Roman"/>
          <w:szCs w:val="24"/>
        </w:rPr>
        <w:t>63</w:t>
      </w:r>
    </w:p>
    <w:p w:rsidR="00E508AE" w:rsidRPr="00E71650" w:rsidRDefault="001B11C1" w:rsidP="00E508AE">
      <w:pPr>
        <w:tabs>
          <w:tab w:val="left" w:pos="360"/>
        </w:tabs>
        <w:ind w:left="9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726657">
        <w:rPr>
          <w:rFonts w:ascii="Times New Roman" w:hAnsi="Times New Roman"/>
          <w:szCs w:val="24"/>
        </w:rPr>
        <w:t>David Church</w:t>
      </w:r>
      <w:r w:rsidR="00F06887" w:rsidRPr="00E71650">
        <w:rPr>
          <w:rFonts w:ascii="Times New Roman" w:hAnsi="Times New Roman"/>
          <w:szCs w:val="24"/>
        </w:rPr>
        <w:t>-</w:t>
      </w:r>
      <w:r w:rsidR="00F06887">
        <w:rPr>
          <w:rFonts w:ascii="Times New Roman" w:hAnsi="Times New Roman"/>
          <w:szCs w:val="24"/>
        </w:rPr>
        <w:t xml:space="preserve"> Vice President</w:t>
      </w:r>
      <w:r w:rsidR="00E508AE" w:rsidRPr="00E71650">
        <w:rPr>
          <w:rFonts w:ascii="Times New Roman" w:hAnsi="Times New Roman"/>
          <w:szCs w:val="24"/>
        </w:rPr>
        <w:tab/>
      </w:r>
      <w:r w:rsidR="009629A0">
        <w:rPr>
          <w:rFonts w:ascii="Times New Roman" w:hAnsi="Times New Roman"/>
          <w:szCs w:val="24"/>
        </w:rPr>
        <w:t>Non Members -</w:t>
      </w:r>
      <w:r w:rsidR="00726657">
        <w:rPr>
          <w:rFonts w:ascii="Times New Roman" w:hAnsi="Times New Roman"/>
          <w:szCs w:val="24"/>
        </w:rPr>
        <w:t xml:space="preserve"> </w:t>
      </w:r>
      <w:r w:rsidR="00726657">
        <w:rPr>
          <w:rFonts w:ascii="Times New Roman" w:hAnsi="Times New Roman"/>
          <w:szCs w:val="24"/>
        </w:rPr>
        <w:tab/>
      </w:r>
      <w:r w:rsidR="00F02148">
        <w:rPr>
          <w:rFonts w:ascii="Times New Roman" w:hAnsi="Times New Roman"/>
          <w:szCs w:val="24"/>
        </w:rPr>
        <w:t>25</w:t>
      </w:r>
      <w:r w:rsidR="00E508AE" w:rsidRPr="00E71650">
        <w:rPr>
          <w:rFonts w:ascii="Times New Roman" w:hAnsi="Times New Roman"/>
          <w:szCs w:val="24"/>
        </w:rPr>
        <w:tab/>
      </w:r>
      <w:r w:rsidR="00726657">
        <w:rPr>
          <w:rFonts w:ascii="Times New Roman" w:hAnsi="Times New Roman"/>
          <w:szCs w:val="24"/>
        </w:rPr>
        <w:t>Lindsay Harris</w:t>
      </w:r>
      <w:r w:rsidR="00F06887">
        <w:rPr>
          <w:rFonts w:ascii="Times New Roman" w:hAnsi="Times New Roman"/>
          <w:szCs w:val="24"/>
        </w:rPr>
        <w:t xml:space="preserve"> </w:t>
      </w:r>
      <w:r w:rsidR="00726657">
        <w:rPr>
          <w:rFonts w:ascii="Times New Roman" w:hAnsi="Times New Roman"/>
          <w:szCs w:val="24"/>
        </w:rPr>
        <w:t>-</w:t>
      </w:r>
      <w:r w:rsidR="00F06887" w:rsidRPr="00F06887">
        <w:rPr>
          <w:rFonts w:ascii="Times New Roman" w:hAnsi="Times New Roman"/>
          <w:szCs w:val="24"/>
        </w:rPr>
        <w:t xml:space="preserve"> </w:t>
      </w:r>
      <w:r w:rsidR="00F06887">
        <w:rPr>
          <w:rFonts w:ascii="Times New Roman" w:hAnsi="Times New Roman"/>
          <w:szCs w:val="24"/>
        </w:rPr>
        <w:t>Secretary/Treasurer</w:t>
      </w:r>
      <w:r w:rsidR="00E508AE" w:rsidRPr="00E71650">
        <w:rPr>
          <w:rFonts w:ascii="Times New Roman" w:hAnsi="Times New Roman"/>
          <w:szCs w:val="24"/>
        </w:rPr>
        <w:tab/>
      </w:r>
      <w:r w:rsidR="00F06887">
        <w:rPr>
          <w:rFonts w:ascii="Times New Roman" w:hAnsi="Times New Roman"/>
          <w:szCs w:val="24"/>
        </w:rPr>
        <w:t>Student Affiliates -</w:t>
      </w:r>
      <w:r w:rsidR="00726657">
        <w:rPr>
          <w:rFonts w:ascii="Times New Roman" w:hAnsi="Times New Roman"/>
          <w:szCs w:val="24"/>
        </w:rPr>
        <w:t xml:space="preserve"> </w:t>
      </w:r>
      <w:r w:rsidR="00726657">
        <w:rPr>
          <w:rFonts w:ascii="Times New Roman" w:hAnsi="Times New Roman"/>
          <w:szCs w:val="24"/>
        </w:rPr>
        <w:tab/>
        <w:t>xx</w:t>
      </w:r>
      <w:r w:rsidR="00F06887">
        <w:rPr>
          <w:rFonts w:ascii="Times New Roman" w:hAnsi="Times New Roman"/>
          <w:szCs w:val="24"/>
        </w:rPr>
        <w:t xml:space="preserve"> </w:t>
      </w:r>
    </w:p>
    <w:p w:rsidR="001B11C1" w:rsidRDefault="00C64A1A" w:rsidP="00E508AE">
      <w:pPr>
        <w:tabs>
          <w:tab w:val="left" w:pos="360"/>
        </w:tabs>
        <w:ind w:left="9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207D3F">
        <w:rPr>
          <w:rFonts w:ascii="Times New Roman" w:hAnsi="Times New Roman"/>
          <w:szCs w:val="24"/>
        </w:rPr>
        <w:t>Tom Evans</w:t>
      </w:r>
      <w:r w:rsidR="00F06887">
        <w:rPr>
          <w:rFonts w:ascii="Times New Roman" w:hAnsi="Times New Roman"/>
          <w:szCs w:val="24"/>
        </w:rPr>
        <w:t xml:space="preserve"> </w:t>
      </w:r>
      <w:r w:rsidR="00726657">
        <w:rPr>
          <w:rFonts w:ascii="Times New Roman" w:hAnsi="Times New Roman"/>
          <w:szCs w:val="24"/>
        </w:rPr>
        <w:t xml:space="preserve">- </w:t>
      </w:r>
      <w:r w:rsidR="00F06887">
        <w:rPr>
          <w:rFonts w:ascii="Times New Roman" w:hAnsi="Times New Roman"/>
          <w:szCs w:val="24"/>
        </w:rPr>
        <w:t>Member Director</w:t>
      </w:r>
      <w:r w:rsidR="00F06887">
        <w:rPr>
          <w:rFonts w:ascii="Times New Roman" w:hAnsi="Times New Roman"/>
          <w:szCs w:val="24"/>
        </w:rPr>
        <w:tab/>
        <w:t>Presenters -</w:t>
      </w:r>
      <w:r w:rsidR="00E97702">
        <w:rPr>
          <w:rFonts w:ascii="Times New Roman" w:hAnsi="Times New Roman"/>
          <w:szCs w:val="24"/>
        </w:rPr>
        <w:t xml:space="preserve"> </w:t>
      </w:r>
      <w:r w:rsidR="00726657">
        <w:rPr>
          <w:rFonts w:ascii="Times New Roman" w:hAnsi="Times New Roman"/>
          <w:szCs w:val="24"/>
        </w:rPr>
        <w:tab/>
      </w:r>
      <w:r w:rsidR="00E343EA">
        <w:rPr>
          <w:rFonts w:ascii="Times New Roman" w:hAnsi="Times New Roman"/>
          <w:szCs w:val="24"/>
        </w:rPr>
        <w:t>1</w:t>
      </w:r>
    </w:p>
    <w:p w:rsidR="00726657" w:rsidRDefault="001B11C1" w:rsidP="00726657">
      <w:pPr>
        <w:tabs>
          <w:tab w:val="left" w:pos="360"/>
        </w:tabs>
        <w:ind w:left="9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726657">
        <w:rPr>
          <w:rFonts w:ascii="Times New Roman" w:hAnsi="Times New Roman"/>
          <w:szCs w:val="24"/>
        </w:rPr>
        <w:t>Dave M</w:t>
      </w:r>
      <w:r w:rsidR="000541B6">
        <w:rPr>
          <w:rFonts w:ascii="Times New Roman" w:hAnsi="Times New Roman"/>
          <w:szCs w:val="24"/>
        </w:rPr>
        <w:t>a</w:t>
      </w:r>
      <w:r w:rsidR="00726657">
        <w:rPr>
          <w:rFonts w:ascii="Times New Roman" w:hAnsi="Times New Roman"/>
          <w:szCs w:val="24"/>
        </w:rPr>
        <w:t xml:space="preserve">cDonald </w:t>
      </w:r>
      <w:r w:rsidR="00726657" w:rsidRPr="00E71650">
        <w:rPr>
          <w:rFonts w:ascii="Times New Roman" w:hAnsi="Times New Roman"/>
          <w:szCs w:val="24"/>
        </w:rPr>
        <w:t>-Affiliate Director</w:t>
      </w:r>
      <w:r w:rsidR="00726657">
        <w:rPr>
          <w:rFonts w:ascii="Times New Roman" w:hAnsi="Times New Roman"/>
          <w:szCs w:val="24"/>
        </w:rPr>
        <w:tab/>
      </w:r>
      <w:r w:rsidR="00726657" w:rsidRPr="00726657">
        <w:rPr>
          <w:rFonts w:ascii="Times New Roman" w:hAnsi="Times New Roman"/>
          <w:b/>
          <w:szCs w:val="24"/>
        </w:rPr>
        <w:t xml:space="preserve">TOTAL - </w:t>
      </w:r>
      <w:r w:rsidR="00726657" w:rsidRPr="00726657">
        <w:rPr>
          <w:rFonts w:ascii="Times New Roman" w:hAnsi="Times New Roman"/>
          <w:b/>
          <w:szCs w:val="24"/>
        </w:rPr>
        <w:tab/>
      </w:r>
      <w:r w:rsidR="00F02148">
        <w:rPr>
          <w:rFonts w:ascii="Times New Roman" w:hAnsi="Times New Roman"/>
          <w:b/>
          <w:szCs w:val="24"/>
        </w:rPr>
        <w:t>88</w:t>
      </w:r>
      <w:r w:rsidR="00F06887">
        <w:rPr>
          <w:rFonts w:ascii="Times New Roman" w:hAnsi="Times New Roman"/>
          <w:szCs w:val="24"/>
        </w:rPr>
        <w:tab/>
      </w:r>
      <w:r w:rsidR="00726657">
        <w:rPr>
          <w:rFonts w:ascii="Times New Roman" w:hAnsi="Times New Roman"/>
          <w:szCs w:val="24"/>
        </w:rPr>
        <w:t>Mike McKenna - Past President</w:t>
      </w:r>
      <w:r w:rsidR="00726657" w:rsidRPr="00726657">
        <w:rPr>
          <w:rFonts w:ascii="Times New Roman" w:hAnsi="Times New Roman"/>
          <w:szCs w:val="24"/>
        </w:rPr>
        <w:t xml:space="preserve"> </w:t>
      </w:r>
      <w:r w:rsidR="00726657">
        <w:rPr>
          <w:rFonts w:ascii="Times New Roman" w:hAnsi="Times New Roman"/>
          <w:szCs w:val="24"/>
        </w:rPr>
        <w:tab/>
      </w:r>
    </w:p>
    <w:p w:rsidR="00726657" w:rsidRDefault="00726657" w:rsidP="00726657">
      <w:pPr>
        <w:tabs>
          <w:tab w:val="left" w:pos="360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Chapter Board Members Not Present:</w:t>
      </w:r>
    </w:p>
    <w:p w:rsidR="006F487C" w:rsidRPr="006F487C" w:rsidRDefault="006F487C" w:rsidP="00726657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ab/>
      </w:r>
      <w:r w:rsidRPr="006F487C">
        <w:rPr>
          <w:rFonts w:ascii="Times New Roman" w:hAnsi="Times New Roman"/>
          <w:szCs w:val="24"/>
        </w:rPr>
        <w:t xml:space="preserve">All </w:t>
      </w:r>
      <w:r w:rsidR="003208F7">
        <w:rPr>
          <w:rFonts w:ascii="Times New Roman" w:hAnsi="Times New Roman"/>
          <w:szCs w:val="24"/>
        </w:rPr>
        <w:t>accounted for</w:t>
      </w:r>
    </w:p>
    <w:p w:rsidR="00E95580" w:rsidRPr="00E71650" w:rsidRDefault="00E95580" w:rsidP="00E508AE">
      <w:pPr>
        <w:tabs>
          <w:tab w:val="left" w:pos="360"/>
        </w:tabs>
        <w:ind w:left="90"/>
        <w:rPr>
          <w:rFonts w:ascii="Times New Roman" w:hAnsi="Times New Roman"/>
          <w:szCs w:val="24"/>
        </w:rPr>
      </w:pPr>
    </w:p>
    <w:p w:rsidR="00AD2946" w:rsidRDefault="00726657" w:rsidP="009629A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Kendra</w:t>
      </w:r>
      <w:r w:rsidR="00AD2946">
        <w:rPr>
          <w:b/>
          <w:bCs/>
          <w:sz w:val="23"/>
          <w:szCs w:val="23"/>
        </w:rPr>
        <w:t xml:space="preserve"> called meeting to order at </w:t>
      </w:r>
      <w:r w:rsidR="00E343EA">
        <w:rPr>
          <w:b/>
          <w:bCs/>
          <w:sz w:val="23"/>
          <w:szCs w:val="23"/>
        </w:rPr>
        <w:t>12:00</w:t>
      </w:r>
      <w:r w:rsidR="00CF08F9">
        <w:rPr>
          <w:b/>
          <w:bCs/>
          <w:sz w:val="23"/>
          <w:szCs w:val="23"/>
        </w:rPr>
        <w:t xml:space="preserve"> AM</w:t>
      </w:r>
    </w:p>
    <w:p w:rsidR="00AD2946" w:rsidRDefault="00AD2946" w:rsidP="009629A0">
      <w:pPr>
        <w:pStyle w:val="Default"/>
        <w:rPr>
          <w:b/>
          <w:bCs/>
          <w:sz w:val="23"/>
          <w:szCs w:val="23"/>
        </w:rPr>
      </w:pPr>
    </w:p>
    <w:p w:rsidR="009629A0" w:rsidRDefault="006F487C" w:rsidP="009629A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1. </w:t>
      </w:r>
      <w:r w:rsidR="009629A0">
        <w:rPr>
          <w:b/>
          <w:bCs/>
          <w:sz w:val="23"/>
          <w:szCs w:val="23"/>
        </w:rPr>
        <w:t>Introductions</w:t>
      </w:r>
    </w:p>
    <w:p w:rsidR="009629A0" w:rsidRDefault="006F487C" w:rsidP="009629A0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Kendra</w:t>
      </w:r>
      <w:r w:rsidR="009629A0">
        <w:rPr>
          <w:bCs/>
          <w:sz w:val="23"/>
          <w:szCs w:val="23"/>
        </w:rPr>
        <w:t xml:space="preserve"> asked everyone around th</w:t>
      </w:r>
      <w:r w:rsidR="00CE10AD">
        <w:rPr>
          <w:bCs/>
          <w:sz w:val="23"/>
          <w:szCs w:val="23"/>
        </w:rPr>
        <w:t>e room to introduce themselves by name, company</w:t>
      </w:r>
      <w:r w:rsidR="00E343EA">
        <w:rPr>
          <w:bCs/>
          <w:sz w:val="23"/>
          <w:szCs w:val="23"/>
        </w:rPr>
        <w:t>, college or sport</w:t>
      </w:r>
      <w:r w:rsidR="00CE10AD">
        <w:rPr>
          <w:bCs/>
          <w:sz w:val="23"/>
          <w:szCs w:val="23"/>
        </w:rPr>
        <w:t>.</w:t>
      </w:r>
    </w:p>
    <w:p w:rsidR="009629A0" w:rsidRDefault="009629A0" w:rsidP="009629A0">
      <w:pPr>
        <w:pStyle w:val="Default"/>
        <w:rPr>
          <w:sz w:val="23"/>
          <w:szCs w:val="23"/>
        </w:rPr>
      </w:pPr>
    </w:p>
    <w:p w:rsidR="00E343EA" w:rsidRPr="00E343EA" w:rsidRDefault="00E343EA" w:rsidP="009629A0">
      <w:pPr>
        <w:pStyle w:val="Default"/>
        <w:rPr>
          <w:b/>
          <w:sz w:val="23"/>
          <w:szCs w:val="23"/>
        </w:rPr>
      </w:pPr>
      <w:r w:rsidRPr="00E343EA">
        <w:rPr>
          <w:b/>
          <w:sz w:val="23"/>
          <w:szCs w:val="23"/>
        </w:rPr>
        <w:t>2. Best MOVITE Chapter Website Award</w:t>
      </w:r>
    </w:p>
    <w:p w:rsidR="00E343EA" w:rsidRDefault="00F02148" w:rsidP="009629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KCITE won the best MOVITE chapter Website award, Mike displayed on screen for all to see.</w:t>
      </w:r>
    </w:p>
    <w:p w:rsidR="00E343EA" w:rsidRDefault="00E343EA" w:rsidP="009629A0">
      <w:pPr>
        <w:pStyle w:val="Default"/>
        <w:rPr>
          <w:sz w:val="23"/>
          <w:szCs w:val="23"/>
        </w:rPr>
      </w:pPr>
    </w:p>
    <w:p w:rsidR="003208F7" w:rsidRDefault="00503F6A" w:rsidP="00CE10A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</w:t>
      </w:r>
      <w:r w:rsidR="003208F7" w:rsidRPr="003208F7">
        <w:rPr>
          <w:b/>
          <w:bCs/>
          <w:sz w:val="23"/>
          <w:szCs w:val="23"/>
        </w:rPr>
        <w:t>. Upcoming Events</w:t>
      </w:r>
    </w:p>
    <w:p w:rsidR="00995A4D" w:rsidRPr="003208F7" w:rsidRDefault="00995A4D" w:rsidP="00CE10AD">
      <w:pPr>
        <w:pStyle w:val="Default"/>
        <w:rPr>
          <w:b/>
          <w:bCs/>
          <w:sz w:val="23"/>
          <w:szCs w:val="23"/>
        </w:rPr>
      </w:pPr>
    </w:p>
    <w:p w:rsidR="00995A4D" w:rsidRPr="00995A4D" w:rsidRDefault="00995A4D" w:rsidP="00995A4D">
      <w:pPr>
        <w:pStyle w:val="Default"/>
        <w:ind w:left="720"/>
        <w:rPr>
          <w:b/>
          <w:bCs/>
          <w:sz w:val="23"/>
          <w:szCs w:val="23"/>
        </w:rPr>
      </w:pPr>
      <w:r w:rsidRPr="00995A4D">
        <w:rPr>
          <w:bCs/>
          <w:sz w:val="23"/>
          <w:szCs w:val="23"/>
        </w:rPr>
        <w:t>PTOE Exam Prep Course hosted by BHC Rhodes</w:t>
      </w:r>
    </w:p>
    <w:p w:rsidR="00995A4D" w:rsidRPr="00995A4D" w:rsidRDefault="00995A4D" w:rsidP="00995A4D">
      <w:pPr>
        <w:pStyle w:val="Default"/>
        <w:ind w:left="1800"/>
        <w:rPr>
          <w:b/>
          <w:bCs/>
          <w:sz w:val="23"/>
          <w:szCs w:val="23"/>
        </w:rPr>
      </w:pPr>
      <w:r w:rsidRPr="00995A4D">
        <w:rPr>
          <w:bCs/>
          <w:sz w:val="23"/>
          <w:szCs w:val="23"/>
        </w:rPr>
        <w:t xml:space="preserve">Series of 5 modules (3/30, 4/13, 4/27, 5/11, 5/25) from 11:30-1:00pm </w:t>
      </w:r>
    </w:p>
    <w:p w:rsidR="00995A4D" w:rsidRDefault="00995A4D" w:rsidP="00995A4D">
      <w:pPr>
        <w:pStyle w:val="Default"/>
        <w:ind w:left="1800"/>
        <w:rPr>
          <w:bCs/>
          <w:sz w:val="23"/>
          <w:szCs w:val="23"/>
          <w:vertAlign w:val="superscript"/>
        </w:rPr>
      </w:pPr>
      <w:r w:rsidRPr="00995A4D">
        <w:rPr>
          <w:bCs/>
          <w:sz w:val="23"/>
          <w:szCs w:val="23"/>
        </w:rPr>
        <w:t>RSVP to David Smalling (</w:t>
      </w:r>
      <w:hyperlink r:id="rId9" w:history="1">
        <w:r w:rsidRPr="00995A4D">
          <w:rPr>
            <w:rStyle w:val="Hyperlink"/>
            <w:bCs/>
            <w:sz w:val="23"/>
            <w:szCs w:val="23"/>
          </w:rPr>
          <w:t>david.smalling@ibhc.com</w:t>
        </w:r>
      </w:hyperlink>
      <w:r w:rsidRPr="00995A4D">
        <w:rPr>
          <w:bCs/>
          <w:sz w:val="23"/>
          <w:szCs w:val="23"/>
        </w:rPr>
        <w:t>) by March 25</w:t>
      </w:r>
      <w:r w:rsidRPr="00995A4D">
        <w:rPr>
          <w:bCs/>
          <w:sz w:val="23"/>
          <w:szCs w:val="23"/>
          <w:vertAlign w:val="superscript"/>
        </w:rPr>
        <w:t>th</w:t>
      </w:r>
    </w:p>
    <w:p w:rsidR="00942F97" w:rsidRDefault="00942F97" w:rsidP="00995A4D">
      <w:pPr>
        <w:pStyle w:val="Default"/>
        <w:ind w:left="1800"/>
        <w:rPr>
          <w:bCs/>
          <w:sz w:val="23"/>
          <w:szCs w:val="23"/>
        </w:rPr>
      </w:pPr>
      <w:r>
        <w:rPr>
          <w:bCs/>
          <w:sz w:val="23"/>
          <w:szCs w:val="23"/>
        </w:rPr>
        <w:t>(</w:t>
      </w:r>
      <w:r w:rsidRPr="00995A4D">
        <w:rPr>
          <w:bCs/>
          <w:sz w:val="23"/>
          <w:szCs w:val="23"/>
        </w:rPr>
        <w:t>David Smalling</w:t>
      </w:r>
      <w:r>
        <w:rPr>
          <w:bCs/>
          <w:sz w:val="23"/>
          <w:szCs w:val="23"/>
        </w:rPr>
        <w:t xml:space="preserve"> gave synopsis of what to expect and what you needed to do for enrollment.)</w:t>
      </w:r>
    </w:p>
    <w:p w:rsidR="00942F97" w:rsidRDefault="00942F97" w:rsidP="00995A4D">
      <w:pPr>
        <w:pStyle w:val="Default"/>
        <w:ind w:left="1800"/>
        <w:rPr>
          <w:bCs/>
          <w:sz w:val="23"/>
          <w:szCs w:val="23"/>
          <w:vertAlign w:val="superscript"/>
        </w:rPr>
      </w:pPr>
    </w:p>
    <w:p w:rsidR="00995A4D" w:rsidRPr="00995A4D" w:rsidRDefault="00995A4D" w:rsidP="00995A4D">
      <w:pPr>
        <w:pStyle w:val="Default"/>
        <w:ind w:firstLine="720"/>
        <w:rPr>
          <w:bCs/>
          <w:sz w:val="23"/>
          <w:szCs w:val="23"/>
        </w:rPr>
      </w:pPr>
      <w:proofErr w:type="gramStart"/>
      <w:r w:rsidRPr="00995A4D">
        <w:rPr>
          <w:bCs/>
          <w:sz w:val="23"/>
          <w:szCs w:val="23"/>
        </w:rPr>
        <w:t>ITS</w:t>
      </w:r>
      <w:proofErr w:type="gramEnd"/>
      <w:r w:rsidRPr="00995A4D">
        <w:rPr>
          <w:bCs/>
          <w:sz w:val="23"/>
          <w:szCs w:val="23"/>
        </w:rPr>
        <w:t xml:space="preserve"> Heartland Educational Workshop: Connected Vehicle 102</w:t>
      </w:r>
    </w:p>
    <w:p w:rsidR="00995A4D" w:rsidRPr="00995A4D" w:rsidRDefault="00995A4D" w:rsidP="00995A4D">
      <w:pPr>
        <w:pStyle w:val="Default"/>
        <w:ind w:firstLine="1800"/>
        <w:rPr>
          <w:bCs/>
          <w:sz w:val="23"/>
          <w:szCs w:val="23"/>
        </w:rPr>
      </w:pPr>
      <w:r w:rsidRPr="00995A4D">
        <w:rPr>
          <w:bCs/>
          <w:sz w:val="23"/>
          <w:szCs w:val="23"/>
        </w:rPr>
        <w:t xml:space="preserve">Thursday March 31, 2016 </w:t>
      </w:r>
    </w:p>
    <w:p w:rsidR="00995A4D" w:rsidRPr="00995A4D" w:rsidRDefault="00995A4D" w:rsidP="00995A4D">
      <w:pPr>
        <w:pStyle w:val="Default"/>
        <w:ind w:left="1800"/>
        <w:rPr>
          <w:bCs/>
          <w:sz w:val="23"/>
          <w:szCs w:val="23"/>
        </w:rPr>
      </w:pPr>
      <w:r w:rsidRPr="00995A4D">
        <w:rPr>
          <w:bCs/>
          <w:sz w:val="23"/>
          <w:szCs w:val="23"/>
        </w:rPr>
        <w:t>9:00am – 3:00pm</w:t>
      </w:r>
    </w:p>
    <w:p w:rsidR="00995A4D" w:rsidRDefault="00995A4D" w:rsidP="00995A4D">
      <w:pPr>
        <w:pStyle w:val="Default"/>
        <w:ind w:left="2340" w:hanging="540"/>
        <w:rPr>
          <w:bCs/>
          <w:sz w:val="23"/>
          <w:szCs w:val="23"/>
        </w:rPr>
      </w:pPr>
      <w:r w:rsidRPr="00995A4D">
        <w:rPr>
          <w:bCs/>
          <w:sz w:val="23"/>
          <w:szCs w:val="23"/>
        </w:rPr>
        <w:t>MoDOT Building, Rm 136</w:t>
      </w:r>
    </w:p>
    <w:p w:rsidR="00942F97" w:rsidRDefault="00942F97" w:rsidP="00995A4D">
      <w:pPr>
        <w:pStyle w:val="Default"/>
        <w:ind w:left="2340" w:hanging="540"/>
        <w:rPr>
          <w:bCs/>
          <w:sz w:val="23"/>
          <w:szCs w:val="23"/>
        </w:rPr>
      </w:pPr>
      <w:r>
        <w:rPr>
          <w:bCs/>
          <w:sz w:val="23"/>
          <w:szCs w:val="23"/>
        </w:rPr>
        <w:t>(Do not need level 100 to register for this.)</w:t>
      </w:r>
    </w:p>
    <w:p w:rsidR="00942F97" w:rsidRPr="00995A4D" w:rsidRDefault="00942F97" w:rsidP="00995A4D">
      <w:pPr>
        <w:pStyle w:val="Default"/>
        <w:ind w:left="2340" w:hanging="540"/>
        <w:rPr>
          <w:bCs/>
          <w:sz w:val="23"/>
          <w:szCs w:val="23"/>
        </w:rPr>
      </w:pPr>
    </w:p>
    <w:p w:rsidR="00995A4D" w:rsidRPr="00995A4D" w:rsidRDefault="00995A4D" w:rsidP="00995A4D">
      <w:pPr>
        <w:pStyle w:val="Default"/>
        <w:ind w:firstLine="720"/>
        <w:rPr>
          <w:bCs/>
          <w:sz w:val="23"/>
          <w:szCs w:val="23"/>
        </w:rPr>
      </w:pPr>
      <w:r w:rsidRPr="00995A4D">
        <w:rPr>
          <w:bCs/>
          <w:sz w:val="23"/>
          <w:szCs w:val="23"/>
        </w:rPr>
        <w:t xml:space="preserve">MOVITE Spring 2016 Meeting </w:t>
      </w:r>
    </w:p>
    <w:p w:rsidR="00995A4D" w:rsidRPr="00995A4D" w:rsidRDefault="00995A4D" w:rsidP="00995A4D">
      <w:pPr>
        <w:pStyle w:val="Default"/>
        <w:ind w:left="2790" w:hanging="990"/>
        <w:rPr>
          <w:bCs/>
          <w:sz w:val="23"/>
          <w:szCs w:val="23"/>
        </w:rPr>
      </w:pPr>
      <w:r w:rsidRPr="00995A4D">
        <w:rPr>
          <w:bCs/>
          <w:sz w:val="23"/>
          <w:szCs w:val="23"/>
        </w:rPr>
        <w:t>April 20 - 22, 2016, Wichita, Kansas</w:t>
      </w:r>
    </w:p>
    <w:p w:rsidR="00995A4D" w:rsidRDefault="00995A4D" w:rsidP="00995A4D">
      <w:pPr>
        <w:pStyle w:val="Default"/>
        <w:ind w:left="2790" w:hanging="990"/>
        <w:rPr>
          <w:bCs/>
          <w:sz w:val="23"/>
          <w:szCs w:val="23"/>
        </w:rPr>
      </w:pPr>
      <w:r w:rsidRPr="00995A4D">
        <w:rPr>
          <w:bCs/>
          <w:sz w:val="23"/>
          <w:szCs w:val="23"/>
        </w:rPr>
        <w:t xml:space="preserve">Registration: </w:t>
      </w:r>
      <w:hyperlink r:id="rId10" w:history="1">
        <w:r w:rsidRPr="00995A4D">
          <w:rPr>
            <w:rStyle w:val="Hyperlink"/>
            <w:bCs/>
            <w:sz w:val="23"/>
            <w:szCs w:val="23"/>
          </w:rPr>
          <w:t>http://ckite.org/</w:t>
        </w:r>
      </w:hyperlink>
      <w:r w:rsidR="00942F97">
        <w:rPr>
          <w:bCs/>
          <w:sz w:val="23"/>
          <w:szCs w:val="23"/>
        </w:rPr>
        <w:t xml:space="preserve"> (All were urged to check out the website)</w:t>
      </w:r>
    </w:p>
    <w:p w:rsidR="00942F97" w:rsidRPr="00995A4D" w:rsidRDefault="00942F97" w:rsidP="00995A4D">
      <w:pPr>
        <w:pStyle w:val="Default"/>
        <w:ind w:left="2790" w:hanging="990"/>
        <w:rPr>
          <w:bCs/>
          <w:sz w:val="23"/>
          <w:szCs w:val="23"/>
        </w:rPr>
      </w:pPr>
    </w:p>
    <w:p w:rsidR="00995A4D" w:rsidRPr="00995A4D" w:rsidRDefault="00995A4D" w:rsidP="00995A4D">
      <w:pPr>
        <w:pStyle w:val="Default"/>
        <w:ind w:firstLine="720"/>
        <w:rPr>
          <w:bCs/>
          <w:sz w:val="23"/>
          <w:szCs w:val="23"/>
        </w:rPr>
      </w:pPr>
      <w:r w:rsidRPr="00995A4D">
        <w:rPr>
          <w:bCs/>
          <w:sz w:val="23"/>
          <w:szCs w:val="23"/>
        </w:rPr>
        <w:lastRenderedPageBreak/>
        <w:t>KCITE Chapter Meeting &amp; Annual Golf Tournament</w:t>
      </w:r>
    </w:p>
    <w:p w:rsidR="00995A4D" w:rsidRPr="00995A4D" w:rsidRDefault="00995A4D" w:rsidP="00995A4D">
      <w:pPr>
        <w:pStyle w:val="Default"/>
        <w:ind w:left="2340" w:hanging="540"/>
        <w:rPr>
          <w:bCs/>
          <w:sz w:val="23"/>
          <w:szCs w:val="23"/>
        </w:rPr>
      </w:pPr>
      <w:r w:rsidRPr="00995A4D">
        <w:rPr>
          <w:bCs/>
          <w:sz w:val="23"/>
          <w:szCs w:val="23"/>
        </w:rPr>
        <w:t>May 12, 2016</w:t>
      </w:r>
    </w:p>
    <w:p w:rsidR="00995A4D" w:rsidRPr="00995A4D" w:rsidRDefault="00995A4D" w:rsidP="00995A4D">
      <w:pPr>
        <w:pStyle w:val="Default"/>
        <w:ind w:left="2340" w:hanging="540"/>
        <w:rPr>
          <w:bCs/>
          <w:sz w:val="23"/>
          <w:szCs w:val="23"/>
        </w:rPr>
      </w:pPr>
      <w:r w:rsidRPr="00995A4D">
        <w:rPr>
          <w:bCs/>
          <w:sz w:val="23"/>
          <w:szCs w:val="23"/>
        </w:rPr>
        <w:t>Deer Creek Golf Course</w:t>
      </w:r>
    </w:p>
    <w:p w:rsidR="00995A4D" w:rsidRPr="00995A4D" w:rsidRDefault="00995A4D" w:rsidP="00995A4D">
      <w:pPr>
        <w:pStyle w:val="Default"/>
        <w:ind w:left="2340" w:hanging="540"/>
        <w:rPr>
          <w:bCs/>
          <w:sz w:val="23"/>
          <w:szCs w:val="23"/>
        </w:rPr>
      </w:pPr>
      <w:r w:rsidRPr="00995A4D">
        <w:rPr>
          <w:bCs/>
          <w:sz w:val="23"/>
          <w:szCs w:val="23"/>
        </w:rPr>
        <w:t>Topic: MoDOT “Road to Tomorrow”</w:t>
      </w:r>
    </w:p>
    <w:p w:rsidR="00942F97" w:rsidRDefault="00942F97" w:rsidP="00995A4D">
      <w:pPr>
        <w:pStyle w:val="Default"/>
        <w:ind w:left="2070" w:hanging="270"/>
        <w:rPr>
          <w:bCs/>
          <w:sz w:val="23"/>
          <w:szCs w:val="23"/>
        </w:rPr>
      </w:pPr>
    </w:p>
    <w:p w:rsidR="00995A4D" w:rsidRPr="00995A4D" w:rsidRDefault="00995A4D" w:rsidP="00942F97">
      <w:pPr>
        <w:pStyle w:val="Default"/>
        <w:ind w:left="1350" w:hanging="540"/>
        <w:rPr>
          <w:bCs/>
          <w:sz w:val="23"/>
          <w:szCs w:val="23"/>
        </w:rPr>
      </w:pPr>
      <w:r w:rsidRPr="00995A4D">
        <w:rPr>
          <w:bCs/>
          <w:sz w:val="23"/>
          <w:szCs w:val="23"/>
        </w:rPr>
        <w:t>2016 MIDWESTERN District Meeting</w:t>
      </w:r>
    </w:p>
    <w:p w:rsidR="00995A4D" w:rsidRDefault="00995A4D" w:rsidP="00995A4D">
      <w:pPr>
        <w:pStyle w:val="Default"/>
        <w:ind w:left="2340" w:hanging="540"/>
        <w:rPr>
          <w:bCs/>
          <w:sz w:val="23"/>
          <w:szCs w:val="23"/>
        </w:rPr>
      </w:pPr>
      <w:r w:rsidRPr="00995A4D">
        <w:rPr>
          <w:bCs/>
          <w:sz w:val="23"/>
          <w:szCs w:val="23"/>
        </w:rPr>
        <w:t>June 26-28, 2016, Chicago, IL</w:t>
      </w:r>
    </w:p>
    <w:p w:rsidR="00942F97" w:rsidRPr="00995A4D" w:rsidRDefault="00942F97" w:rsidP="00942F97">
      <w:pPr>
        <w:pStyle w:val="Default"/>
        <w:ind w:left="2340" w:hanging="1530"/>
        <w:rPr>
          <w:bCs/>
          <w:sz w:val="23"/>
          <w:szCs w:val="23"/>
        </w:rPr>
      </w:pPr>
    </w:p>
    <w:p w:rsidR="00942F97" w:rsidRPr="00995A4D" w:rsidRDefault="00995A4D" w:rsidP="00942F97">
      <w:pPr>
        <w:pStyle w:val="Default"/>
        <w:ind w:left="900" w:hanging="90"/>
        <w:rPr>
          <w:bCs/>
          <w:sz w:val="23"/>
          <w:szCs w:val="23"/>
        </w:rPr>
      </w:pPr>
      <w:r w:rsidRPr="00995A4D">
        <w:rPr>
          <w:bCs/>
          <w:sz w:val="23"/>
          <w:szCs w:val="23"/>
        </w:rPr>
        <w:t>MOVITE Fall 2016 Meeting</w:t>
      </w:r>
    </w:p>
    <w:p w:rsidR="00995A4D" w:rsidRPr="00995A4D" w:rsidRDefault="00995A4D" w:rsidP="00942F97">
      <w:pPr>
        <w:pStyle w:val="Default"/>
        <w:ind w:left="1800"/>
        <w:rPr>
          <w:bCs/>
          <w:sz w:val="23"/>
          <w:szCs w:val="23"/>
        </w:rPr>
      </w:pPr>
      <w:r w:rsidRPr="00995A4D">
        <w:rPr>
          <w:bCs/>
          <w:sz w:val="23"/>
          <w:szCs w:val="23"/>
        </w:rPr>
        <w:t>October 5-7, 2016, Oklahoma City, OK</w:t>
      </w:r>
    </w:p>
    <w:p w:rsidR="00995A4D" w:rsidRPr="00995A4D" w:rsidRDefault="00995A4D" w:rsidP="00942F97">
      <w:pPr>
        <w:pStyle w:val="Default"/>
        <w:ind w:left="1800"/>
        <w:rPr>
          <w:bCs/>
          <w:sz w:val="23"/>
          <w:szCs w:val="23"/>
        </w:rPr>
      </w:pPr>
      <w:r w:rsidRPr="00995A4D">
        <w:rPr>
          <w:bCs/>
          <w:sz w:val="23"/>
          <w:szCs w:val="23"/>
        </w:rPr>
        <w:t>Seeking ideas for topics/issues/projects for technical presentations</w:t>
      </w:r>
    </w:p>
    <w:p w:rsidR="00995A4D" w:rsidRDefault="00942F97" w:rsidP="00B022C4">
      <w:pPr>
        <w:pStyle w:val="Default"/>
        <w:ind w:left="1800" w:hanging="1800"/>
        <w:rPr>
          <w:bCs/>
          <w:sz w:val="23"/>
          <w:szCs w:val="23"/>
        </w:rPr>
      </w:pPr>
      <w:r>
        <w:rPr>
          <w:bCs/>
          <w:sz w:val="23"/>
          <w:szCs w:val="23"/>
        </w:rPr>
        <w:tab/>
      </w:r>
      <w:r w:rsidR="00B022C4">
        <w:rPr>
          <w:bCs/>
          <w:sz w:val="23"/>
          <w:szCs w:val="23"/>
        </w:rPr>
        <w:t xml:space="preserve">(Brian </w:t>
      </w:r>
      <w:proofErr w:type="spellStart"/>
      <w:r w:rsidR="00B022C4">
        <w:rPr>
          <w:bCs/>
          <w:sz w:val="23"/>
          <w:szCs w:val="23"/>
        </w:rPr>
        <w:t>Gieger</w:t>
      </w:r>
      <w:proofErr w:type="spellEnd"/>
      <w:r w:rsidR="00B022C4">
        <w:rPr>
          <w:bCs/>
          <w:sz w:val="23"/>
          <w:szCs w:val="23"/>
        </w:rPr>
        <w:t xml:space="preserve"> would like a good topic for a technical presentation)</w:t>
      </w:r>
    </w:p>
    <w:p w:rsidR="00995A4D" w:rsidRDefault="00995A4D" w:rsidP="00CE10AD">
      <w:pPr>
        <w:pStyle w:val="Default"/>
        <w:rPr>
          <w:bCs/>
          <w:sz w:val="23"/>
          <w:szCs w:val="23"/>
        </w:rPr>
      </w:pPr>
    </w:p>
    <w:p w:rsidR="00B050D8" w:rsidRDefault="00503F6A" w:rsidP="009629A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4</w:t>
      </w:r>
      <w:r w:rsidR="00B050D8">
        <w:rPr>
          <w:b/>
          <w:bCs/>
          <w:sz w:val="23"/>
          <w:szCs w:val="23"/>
        </w:rPr>
        <w:t xml:space="preserve">. </w:t>
      </w:r>
      <w:r>
        <w:rPr>
          <w:b/>
          <w:bCs/>
          <w:sz w:val="23"/>
          <w:szCs w:val="23"/>
        </w:rPr>
        <w:t>2015 Excellence in Transportation</w:t>
      </w:r>
    </w:p>
    <w:p w:rsidR="000541B6" w:rsidRDefault="000541B6" w:rsidP="005A70D8">
      <w:pPr>
        <w:rPr>
          <w:rFonts w:ascii="Times New Roman" w:hAnsi="Times New Roman"/>
          <w:sz w:val="23"/>
          <w:szCs w:val="23"/>
        </w:rPr>
      </w:pPr>
    </w:p>
    <w:p w:rsidR="00503F6A" w:rsidRPr="00503F6A" w:rsidRDefault="00503F6A" w:rsidP="00503F6A">
      <w:pPr>
        <w:ind w:firstLine="810"/>
        <w:rPr>
          <w:rFonts w:ascii="Times New Roman" w:hAnsi="Times New Roman"/>
          <w:sz w:val="23"/>
          <w:szCs w:val="23"/>
        </w:rPr>
      </w:pPr>
      <w:r w:rsidRPr="00503F6A">
        <w:rPr>
          <w:rFonts w:ascii="Times New Roman" w:hAnsi="Times New Roman"/>
          <w:sz w:val="23"/>
          <w:szCs w:val="23"/>
        </w:rPr>
        <w:t>Call for Nominations April 29, 2016</w:t>
      </w:r>
    </w:p>
    <w:p w:rsidR="00503F6A" w:rsidRDefault="00503F6A" w:rsidP="00503F6A">
      <w:pPr>
        <w:ind w:firstLine="810"/>
        <w:rPr>
          <w:rFonts w:ascii="Times New Roman" w:hAnsi="Times New Roman"/>
          <w:sz w:val="23"/>
          <w:szCs w:val="23"/>
        </w:rPr>
      </w:pPr>
      <w:r w:rsidRPr="00503F6A">
        <w:rPr>
          <w:rFonts w:ascii="Times New Roman" w:hAnsi="Times New Roman"/>
          <w:sz w:val="23"/>
          <w:szCs w:val="23"/>
        </w:rPr>
        <w:t>Transportation projects in KCITE area completed in 2015</w:t>
      </w:r>
    </w:p>
    <w:p w:rsidR="00503F6A" w:rsidRDefault="00503F6A" w:rsidP="00503F6A">
      <w:pPr>
        <w:ind w:firstLine="81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(Must be located in KCITE boundary)</w:t>
      </w:r>
    </w:p>
    <w:p w:rsidR="00503F6A" w:rsidRDefault="00503F6A" w:rsidP="00503F6A">
      <w:pPr>
        <w:ind w:left="81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(Multiple categories, everybody is encouraged to send in nominations, on web and by E-mail)</w:t>
      </w:r>
    </w:p>
    <w:p w:rsidR="00503F6A" w:rsidRPr="005A70D8" w:rsidRDefault="00503F6A" w:rsidP="005A70D8">
      <w:pPr>
        <w:rPr>
          <w:rFonts w:ascii="Times New Roman" w:hAnsi="Times New Roman"/>
          <w:sz w:val="23"/>
          <w:szCs w:val="23"/>
        </w:rPr>
      </w:pPr>
    </w:p>
    <w:p w:rsidR="00503F6A" w:rsidRDefault="00503F6A" w:rsidP="00503F6A">
      <w:pPr>
        <w:tabs>
          <w:tab w:val="left" w:pos="360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 w:val="23"/>
          <w:szCs w:val="23"/>
        </w:rPr>
        <w:t>5</w:t>
      </w:r>
      <w:r w:rsidR="000541B6" w:rsidRPr="000541B6">
        <w:rPr>
          <w:rFonts w:ascii="Times New Roman" w:hAnsi="Times New Roman"/>
          <w:b/>
          <w:sz w:val="23"/>
          <w:szCs w:val="23"/>
        </w:rPr>
        <w:t xml:space="preserve">. </w:t>
      </w:r>
      <w:r>
        <w:rPr>
          <w:rFonts w:ascii="Times New Roman" w:hAnsi="Times New Roman"/>
          <w:b/>
          <w:szCs w:val="24"/>
        </w:rPr>
        <w:t>Transportation around the Metro (FYI Update)</w:t>
      </w:r>
    </w:p>
    <w:p w:rsidR="00503F6A" w:rsidRPr="002C50CA" w:rsidRDefault="00503F6A" w:rsidP="00503F6A">
      <w:pPr>
        <w:tabs>
          <w:tab w:val="left" w:pos="360"/>
        </w:tabs>
        <w:ind w:left="1440" w:hanging="63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>95th Street across I-35 is closed for the next 6 months</w:t>
      </w:r>
    </w:p>
    <w:p w:rsidR="00503F6A" w:rsidRPr="002C50CA" w:rsidRDefault="00503F6A" w:rsidP="00503F6A">
      <w:pPr>
        <w:tabs>
          <w:tab w:val="left" w:pos="360"/>
        </w:tabs>
        <w:ind w:left="1440" w:hanging="63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>KC Streetcar will be open for public ridership on May 6</w:t>
      </w:r>
      <w:r w:rsidRPr="002C50CA">
        <w:rPr>
          <w:rFonts w:ascii="Times New Roman" w:hAnsi="Times New Roman"/>
          <w:szCs w:val="24"/>
          <w:vertAlign w:val="superscript"/>
        </w:rPr>
        <w:t>th</w:t>
      </w:r>
      <w:r>
        <w:rPr>
          <w:rFonts w:ascii="Times New Roman" w:hAnsi="Times New Roman"/>
          <w:szCs w:val="24"/>
        </w:rPr>
        <w:t xml:space="preserve"> 2016</w:t>
      </w:r>
    </w:p>
    <w:p w:rsidR="00503F6A" w:rsidRDefault="00503F6A" w:rsidP="00503F6A">
      <w:pPr>
        <w:tabs>
          <w:tab w:val="left" w:pos="360"/>
        </w:tabs>
        <w:ind w:left="2340" w:hanging="153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>Had first crash with parked vehicle</w:t>
      </w:r>
    </w:p>
    <w:p w:rsidR="000541B6" w:rsidRPr="000541B6" w:rsidRDefault="000541B6" w:rsidP="00503F6A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Cs w:val="24"/>
        </w:rPr>
        <w:t xml:space="preserve">. </w:t>
      </w:r>
    </w:p>
    <w:p w:rsidR="00B050D8" w:rsidRDefault="00B050D8" w:rsidP="009629A0">
      <w:pPr>
        <w:pStyle w:val="Default"/>
        <w:rPr>
          <w:bCs/>
          <w:sz w:val="23"/>
          <w:szCs w:val="23"/>
        </w:rPr>
      </w:pPr>
    </w:p>
    <w:p w:rsidR="009629A0" w:rsidRDefault="00503F6A" w:rsidP="009629A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6. </w:t>
      </w:r>
      <w:r w:rsidR="009629A0">
        <w:rPr>
          <w:b/>
          <w:bCs/>
          <w:sz w:val="23"/>
          <w:szCs w:val="23"/>
        </w:rPr>
        <w:t xml:space="preserve">Door Prize </w:t>
      </w:r>
    </w:p>
    <w:p w:rsidR="00E84E04" w:rsidRPr="00E84E04" w:rsidRDefault="00503F6A" w:rsidP="005752D0">
      <w:pPr>
        <w:pStyle w:val="Default"/>
        <w:ind w:left="810"/>
        <w:rPr>
          <w:sz w:val="23"/>
          <w:szCs w:val="23"/>
        </w:rPr>
      </w:pPr>
      <w:r>
        <w:rPr>
          <w:sz w:val="23"/>
          <w:szCs w:val="23"/>
        </w:rPr>
        <w:t>Door prize was moved to after and during the presentation</w:t>
      </w:r>
      <w:r w:rsidR="00CE1F84">
        <w:rPr>
          <w:sz w:val="23"/>
          <w:szCs w:val="23"/>
        </w:rPr>
        <w:t>. So many prizes were given minutes taker could not keep up.</w:t>
      </w:r>
    </w:p>
    <w:p w:rsidR="009629A0" w:rsidRDefault="009629A0" w:rsidP="009629A0">
      <w:pPr>
        <w:pStyle w:val="Default"/>
        <w:rPr>
          <w:sz w:val="23"/>
          <w:szCs w:val="23"/>
        </w:rPr>
      </w:pPr>
    </w:p>
    <w:p w:rsidR="009629A0" w:rsidRDefault="00AC0848" w:rsidP="009629A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7. </w:t>
      </w:r>
      <w:r w:rsidR="009629A0">
        <w:rPr>
          <w:b/>
          <w:bCs/>
          <w:sz w:val="23"/>
          <w:szCs w:val="23"/>
        </w:rPr>
        <w:t xml:space="preserve">Chapter Presentation </w:t>
      </w:r>
      <w:r w:rsidR="00CF08F9">
        <w:rPr>
          <w:b/>
          <w:bCs/>
          <w:sz w:val="23"/>
          <w:szCs w:val="23"/>
        </w:rPr>
        <w:t>(1 PDH)</w:t>
      </w:r>
    </w:p>
    <w:p w:rsidR="00AC0848" w:rsidRPr="00440A82" w:rsidRDefault="00AC0848" w:rsidP="00AC0848">
      <w:pPr>
        <w:tabs>
          <w:tab w:val="left" w:pos="-2700"/>
          <w:tab w:val="left" w:pos="-2070"/>
          <w:tab w:val="left" w:pos="0"/>
        </w:tabs>
        <w:ind w:left="810" w:right="1530"/>
        <w:rPr>
          <w:rFonts w:ascii="Times New Roman" w:hAnsi="Times New Roman"/>
          <w:color w:val="000000"/>
          <w:szCs w:val="24"/>
        </w:rPr>
      </w:pPr>
      <w:r w:rsidRPr="003E3CA4">
        <w:rPr>
          <w:rFonts w:ascii="Times New Roman" w:hAnsi="Times New Roman"/>
          <w:b/>
          <w:szCs w:val="24"/>
        </w:rPr>
        <w:t xml:space="preserve">Topic: </w:t>
      </w:r>
      <w:r>
        <w:rPr>
          <w:rFonts w:ascii="Times New Roman" w:hAnsi="Times New Roman"/>
          <w:szCs w:val="24"/>
        </w:rPr>
        <w:t xml:space="preserve">2015 Royals World Series Parade Celebration / Event Management in KCMO, </w:t>
      </w:r>
      <w:r w:rsidR="00CE1F84">
        <w:rPr>
          <w:rFonts w:ascii="Times New Roman" w:hAnsi="Times New Roman"/>
          <w:szCs w:val="24"/>
        </w:rPr>
        <w:t>(</w:t>
      </w:r>
      <w:r>
        <w:rPr>
          <w:rFonts w:ascii="Times New Roman" w:hAnsi="Times New Roman"/>
          <w:szCs w:val="24"/>
        </w:rPr>
        <w:t>tour of facilities</w:t>
      </w:r>
      <w:r w:rsidR="00CE1F84">
        <w:rPr>
          <w:rFonts w:ascii="Times New Roman" w:hAnsi="Times New Roman"/>
          <w:szCs w:val="24"/>
        </w:rPr>
        <w:t xml:space="preserve"> was cancelled)</w:t>
      </w:r>
      <w:r>
        <w:rPr>
          <w:rFonts w:ascii="Times New Roman" w:hAnsi="Times New Roman"/>
          <w:szCs w:val="24"/>
        </w:rPr>
        <w:t>.</w:t>
      </w:r>
    </w:p>
    <w:p w:rsidR="00AC0848" w:rsidRPr="00D93DA3" w:rsidRDefault="00AC0848" w:rsidP="00AC0848">
      <w:pPr>
        <w:tabs>
          <w:tab w:val="left" w:pos="-2700"/>
          <w:tab w:val="left" w:pos="-2070"/>
          <w:tab w:val="left" w:pos="0"/>
        </w:tabs>
        <w:ind w:left="900" w:right="1530" w:hanging="90"/>
        <w:rPr>
          <w:rFonts w:ascii="Times New Roman" w:hAnsi="Times New Roman"/>
          <w:color w:val="000000"/>
          <w:szCs w:val="24"/>
        </w:rPr>
      </w:pPr>
      <w:r w:rsidRPr="003C099E">
        <w:rPr>
          <w:rFonts w:ascii="Times New Roman" w:hAnsi="Times New Roman"/>
          <w:b/>
          <w:szCs w:val="24"/>
        </w:rPr>
        <w:t>Speaker</w:t>
      </w:r>
      <w:r w:rsidRPr="003E3CA4">
        <w:rPr>
          <w:rFonts w:ascii="Times New Roman" w:hAnsi="Times New Roman"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4"/>
        </w:rPr>
        <w:t xml:space="preserve">Jennifer </w:t>
      </w:r>
      <w:proofErr w:type="spellStart"/>
      <w:r>
        <w:rPr>
          <w:rFonts w:ascii="Times New Roman" w:hAnsi="Times New Roman"/>
          <w:color w:val="000000"/>
          <w:szCs w:val="24"/>
        </w:rPr>
        <w:t>Fales</w:t>
      </w:r>
      <w:proofErr w:type="spellEnd"/>
      <w:r>
        <w:rPr>
          <w:rFonts w:ascii="Times New Roman" w:hAnsi="Times New Roman"/>
          <w:color w:val="000000"/>
          <w:szCs w:val="24"/>
        </w:rPr>
        <w:t>, Emergency Management Coordinator, KCMO</w:t>
      </w:r>
    </w:p>
    <w:p w:rsidR="00503F6A" w:rsidRDefault="00503F6A" w:rsidP="009629A0">
      <w:pPr>
        <w:pStyle w:val="Default"/>
        <w:rPr>
          <w:sz w:val="23"/>
          <w:szCs w:val="23"/>
        </w:rPr>
      </w:pPr>
    </w:p>
    <w:p w:rsidR="003434AF" w:rsidRDefault="00E84E04" w:rsidP="003434AF">
      <w:pPr>
        <w:pStyle w:val="Default"/>
        <w:ind w:left="1440" w:hanging="1440"/>
        <w:jc w:val="both"/>
        <w:rPr>
          <w:sz w:val="23"/>
          <w:szCs w:val="23"/>
        </w:rPr>
      </w:pPr>
      <w:r w:rsidRPr="00E84E04">
        <w:rPr>
          <w:b/>
          <w:sz w:val="23"/>
          <w:szCs w:val="23"/>
        </w:rPr>
        <w:t>Summary</w:t>
      </w:r>
      <w:r>
        <w:rPr>
          <w:sz w:val="23"/>
          <w:szCs w:val="23"/>
        </w:rPr>
        <w:t xml:space="preserve">: </w:t>
      </w:r>
      <w:r w:rsidR="00B303F9">
        <w:rPr>
          <w:sz w:val="23"/>
          <w:szCs w:val="23"/>
        </w:rPr>
        <w:tab/>
      </w:r>
      <w:r w:rsidR="00403328">
        <w:rPr>
          <w:sz w:val="23"/>
          <w:szCs w:val="23"/>
        </w:rPr>
        <w:t xml:space="preserve">Educated the group </w:t>
      </w:r>
      <w:r w:rsidR="00693420">
        <w:rPr>
          <w:sz w:val="23"/>
          <w:szCs w:val="23"/>
        </w:rPr>
        <w:t xml:space="preserve">on </w:t>
      </w:r>
      <w:r w:rsidR="00AC0848">
        <w:rPr>
          <w:sz w:val="23"/>
          <w:szCs w:val="23"/>
        </w:rPr>
        <w:t>what goes in to emergency management</w:t>
      </w:r>
      <w:r w:rsidR="005752D0">
        <w:rPr>
          <w:sz w:val="23"/>
          <w:szCs w:val="23"/>
        </w:rPr>
        <w:t xml:space="preserve"> of a planned event</w:t>
      </w:r>
      <w:bookmarkStart w:id="0" w:name="_GoBack"/>
      <w:bookmarkEnd w:id="0"/>
      <w:r w:rsidR="00AC0848">
        <w:rPr>
          <w:sz w:val="23"/>
          <w:szCs w:val="23"/>
        </w:rPr>
        <w:t xml:space="preserve">. Began with good news and bad news. Good news the City is updating its IT for Emergency Management. Bad news they now have a glitch and there will be no tour of the facilities today. </w:t>
      </w:r>
      <w:r w:rsidR="00CE1F84">
        <w:rPr>
          <w:sz w:val="23"/>
          <w:szCs w:val="23"/>
        </w:rPr>
        <w:t xml:space="preserve">Jennifer was a very engaging speaker had good audience attention.  Went through all involved and the planning. Public Works, EMS, KC Sports Commission, </w:t>
      </w:r>
      <w:proofErr w:type="spellStart"/>
      <w:r w:rsidR="00CE1F84">
        <w:rPr>
          <w:sz w:val="23"/>
          <w:szCs w:val="23"/>
        </w:rPr>
        <w:t>Oneil</w:t>
      </w:r>
      <w:proofErr w:type="spellEnd"/>
      <w:r w:rsidR="00CE1F84">
        <w:rPr>
          <w:sz w:val="23"/>
          <w:szCs w:val="23"/>
        </w:rPr>
        <w:t xml:space="preserve"> Marketing, Parks Department, PD of multiple communities, Metro Bus services.  Lots of questions and lots of prizes.</w:t>
      </w:r>
    </w:p>
    <w:p w:rsidR="00CF08F9" w:rsidRPr="00693420" w:rsidRDefault="00CF08F9" w:rsidP="00693420">
      <w:pPr>
        <w:pStyle w:val="Default"/>
        <w:ind w:left="1080"/>
        <w:rPr>
          <w:sz w:val="23"/>
          <w:szCs w:val="23"/>
        </w:rPr>
      </w:pPr>
    </w:p>
    <w:p w:rsidR="00403328" w:rsidRPr="00CF08F9" w:rsidRDefault="006F487C" w:rsidP="00AE40B5">
      <w:pPr>
        <w:pStyle w:val="Default"/>
        <w:rPr>
          <w:b/>
        </w:rPr>
      </w:pPr>
      <w:r>
        <w:rPr>
          <w:b/>
        </w:rPr>
        <w:t xml:space="preserve">Kendra </w:t>
      </w:r>
      <w:r w:rsidR="00403328" w:rsidRPr="00CF08F9">
        <w:rPr>
          <w:b/>
        </w:rPr>
        <w:t>adjourned the meeting</w:t>
      </w:r>
      <w:r w:rsidR="00CF08F9" w:rsidRPr="00CF08F9">
        <w:rPr>
          <w:b/>
        </w:rPr>
        <w:t xml:space="preserve"> @ </w:t>
      </w:r>
      <w:r w:rsidR="00AC0848">
        <w:rPr>
          <w:b/>
        </w:rPr>
        <w:t>0</w:t>
      </w:r>
      <w:r w:rsidR="00CF08F9" w:rsidRPr="00CF08F9">
        <w:rPr>
          <w:b/>
        </w:rPr>
        <w:t>1:</w:t>
      </w:r>
      <w:r w:rsidR="00AC0848">
        <w:rPr>
          <w:b/>
        </w:rPr>
        <w:t>00</w:t>
      </w:r>
      <w:r w:rsidR="00CF08F9" w:rsidRPr="00CF08F9">
        <w:rPr>
          <w:b/>
        </w:rPr>
        <w:t xml:space="preserve"> PM</w:t>
      </w:r>
      <w:r w:rsidR="005752D0">
        <w:rPr>
          <w:b/>
        </w:rPr>
        <w:t xml:space="preserve"> (Tour is to be set for later date)</w:t>
      </w:r>
    </w:p>
    <w:sectPr w:rsidR="00403328" w:rsidRPr="00CF08F9" w:rsidSect="00693420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848" w:rsidRDefault="00AC0848">
      <w:r>
        <w:separator/>
      </w:r>
    </w:p>
  </w:endnote>
  <w:endnote w:type="continuationSeparator" w:id="0">
    <w:p w:rsidR="00AC0848" w:rsidRDefault="00AC0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848" w:rsidRDefault="00AC0848">
      <w:r>
        <w:separator/>
      </w:r>
    </w:p>
  </w:footnote>
  <w:footnote w:type="continuationSeparator" w:id="0">
    <w:p w:rsidR="00AC0848" w:rsidRDefault="00AC08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848" w:rsidRDefault="005752D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3" type="#_x0000_t75" style="position:absolute;margin-left:0;margin-top:0;width:467.95pt;height:239.55pt;z-index:-251658752;mso-position-horizontal:center;mso-position-horizontal-relative:margin;mso-position-vertical:center;mso-position-vertical-relative:margin" o:allowincell="f">
          <v:imagedata r:id="rId1" o:title="kcite logo color300smal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848" w:rsidRDefault="005752D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4" type="#_x0000_t75" style="position:absolute;margin-left:0;margin-top:0;width:467.95pt;height:239.55pt;z-index:-251657728;mso-position-horizontal:center;mso-position-horizontal-relative:margin;mso-position-vertical:center;mso-position-vertical-relative:margin" o:allowincell="f">
          <v:imagedata r:id="rId1" o:title="kcite logo color300smal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848" w:rsidRDefault="005752D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2" type="#_x0000_t75" style="position:absolute;margin-left:0;margin-top:0;width:467.95pt;height:239.55pt;z-index:-251659776;mso-position-horizontal:center;mso-position-horizontal-relative:margin;mso-position-vertical:center;mso-position-vertical-relative:margin" o:allowincell="f">
          <v:imagedata r:id="rId1" o:title="kcite logo color300smal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1225"/>
      </v:shape>
    </w:pict>
  </w:numPicBullet>
  <w:abstractNum w:abstractNumId="0" w15:restartNumberingAfterBreak="0">
    <w:nsid w:val="03020CC1"/>
    <w:multiLevelType w:val="hybridMultilevel"/>
    <w:tmpl w:val="08ECC310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55181"/>
    <w:multiLevelType w:val="hybridMultilevel"/>
    <w:tmpl w:val="0CF6A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C4093"/>
    <w:multiLevelType w:val="hybridMultilevel"/>
    <w:tmpl w:val="CB64695C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B2A6C14"/>
    <w:multiLevelType w:val="hybridMultilevel"/>
    <w:tmpl w:val="D138EC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F240B"/>
    <w:multiLevelType w:val="hybridMultilevel"/>
    <w:tmpl w:val="20F4869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FA025B6"/>
    <w:multiLevelType w:val="hybridMultilevel"/>
    <w:tmpl w:val="F6084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24C26"/>
    <w:multiLevelType w:val="hybridMultilevel"/>
    <w:tmpl w:val="11843428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0483B"/>
    <w:multiLevelType w:val="hybridMultilevel"/>
    <w:tmpl w:val="AC8AA0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A65720"/>
    <w:multiLevelType w:val="hybridMultilevel"/>
    <w:tmpl w:val="590C9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53E3B"/>
    <w:multiLevelType w:val="hybridMultilevel"/>
    <w:tmpl w:val="3162E206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AD3509"/>
    <w:multiLevelType w:val="hybridMultilevel"/>
    <w:tmpl w:val="3930449A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114EE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A114EE3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C53721"/>
    <w:multiLevelType w:val="hybridMultilevel"/>
    <w:tmpl w:val="6C5A348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B4D1E90"/>
    <w:multiLevelType w:val="hybridMultilevel"/>
    <w:tmpl w:val="89982CE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8D2C4D"/>
    <w:multiLevelType w:val="hybridMultilevel"/>
    <w:tmpl w:val="63DEB4F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BC76ACE"/>
    <w:multiLevelType w:val="hybridMultilevel"/>
    <w:tmpl w:val="4FBC508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23D2592"/>
    <w:multiLevelType w:val="hybridMultilevel"/>
    <w:tmpl w:val="D3EEE7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9718AC"/>
    <w:multiLevelType w:val="hybridMultilevel"/>
    <w:tmpl w:val="670496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3B632ED"/>
    <w:multiLevelType w:val="hybridMultilevel"/>
    <w:tmpl w:val="EAA41CD0"/>
    <w:lvl w:ilvl="0" w:tplc="A114EE3A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24092F08"/>
    <w:multiLevelType w:val="hybridMultilevel"/>
    <w:tmpl w:val="F5509B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6E717C9"/>
    <w:multiLevelType w:val="hybridMultilevel"/>
    <w:tmpl w:val="8576A16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E257276"/>
    <w:multiLevelType w:val="hybridMultilevel"/>
    <w:tmpl w:val="D9726834"/>
    <w:lvl w:ilvl="0" w:tplc="A114EE3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6C5C89"/>
    <w:multiLevelType w:val="hybridMultilevel"/>
    <w:tmpl w:val="662E6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7466C3"/>
    <w:multiLevelType w:val="hybridMultilevel"/>
    <w:tmpl w:val="17CC3B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A190AAD"/>
    <w:multiLevelType w:val="hybridMultilevel"/>
    <w:tmpl w:val="9E5CA8E2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2F61C5"/>
    <w:multiLevelType w:val="hybridMultilevel"/>
    <w:tmpl w:val="1AE2A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301BA0"/>
    <w:multiLevelType w:val="hybridMultilevel"/>
    <w:tmpl w:val="40BAB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5E10D4"/>
    <w:multiLevelType w:val="hybridMultilevel"/>
    <w:tmpl w:val="9DB250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7676C7B"/>
    <w:multiLevelType w:val="hybridMultilevel"/>
    <w:tmpl w:val="8F5A1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A6FD8"/>
    <w:multiLevelType w:val="hybridMultilevel"/>
    <w:tmpl w:val="C954125E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7C482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C60D9A"/>
    <w:multiLevelType w:val="hybridMultilevel"/>
    <w:tmpl w:val="DEF84F40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114EE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4C2458"/>
    <w:multiLevelType w:val="hybridMultilevel"/>
    <w:tmpl w:val="F80A4C22"/>
    <w:lvl w:ilvl="0" w:tplc="8F567A8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1813B6"/>
    <w:multiLevelType w:val="hybridMultilevel"/>
    <w:tmpl w:val="3CAAC8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4E22BF3"/>
    <w:multiLevelType w:val="hybridMultilevel"/>
    <w:tmpl w:val="0FBCDC2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51F56DD"/>
    <w:multiLevelType w:val="hybridMultilevel"/>
    <w:tmpl w:val="3850D1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9F7F86"/>
    <w:multiLevelType w:val="hybridMultilevel"/>
    <w:tmpl w:val="44D0426A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DF2791"/>
    <w:multiLevelType w:val="hybridMultilevel"/>
    <w:tmpl w:val="FB269F8E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3433C28"/>
    <w:multiLevelType w:val="hybridMultilevel"/>
    <w:tmpl w:val="B7084E7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416636E"/>
    <w:multiLevelType w:val="hybridMultilevel"/>
    <w:tmpl w:val="44528A7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8E867C0"/>
    <w:multiLevelType w:val="hybridMultilevel"/>
    <w:tmpl w:val="F808D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D86E4E"/>
    <w:multiLevelType w:val="hybridMultilevel"/>
    <w:tmpl w:val="59E899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0FC4694"/>
    <w:multiLevelType w:val="hybridMultilevel"/>
    <w:tmpl w:val="9F806764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7C482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F234FC"/>
    <w:multiLevelType w:val="hybridMultilevel"/>
    <w:tmpl w:val="17A8C7F2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2" w15:restartNumberingAfterBreak="0">
    <w:nsid w:val="76CA6655"/>
    <w:multiLevelType w:val="hybridMultilevel"/>
    <w:tmpl w:val="4FD4DA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CF3BEF"/>
    <w:multiLevelType w:val="hybridMultilevel"/>
    <w:tmpl w:val="E1A8847A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4" w15:restartNumberingAfterBreak="0">
    <w:nsid w:val="7ABE1FC1"/>
    <w:multiLevelType w:val="hybridMultilevel"/>
    <w:tmpl w:val="CFCEAFC6"/>
    <w:lvl w:ilvl="0" w:tplc="A114EE3A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5" w15:restartNumberingAfterBreak="0">
    <w:nsid w:val="7DFE5866"/>
    <w:multiLevelType w:val="hybridMultilevel"/>
    <w:tmpl w:val="724671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22"/>
  </w:num>
  <w:num w:numId="4">
    <w:abstractNumId w:val="31"/>
  </w:num>
  <w:num w:numId="5">
    <w:abstractNumId w:val="39"/>
  </w:num>
  <w:num w:numId="6">
    <w:abstractNumId w:val="35"/>
  </w:num>
  <w:num w:numId="7">
    <w:abstractNumId w:val="41"/>
  </w:num>
  <w:num w:numId="8">
    <w:abstractNumId w:val="42"/>
  </w:num>
  <w:num w:numId="9">
    <w:abstractNumId w:val="29"/>
  </w:num>
  <w:num w:numId="10">
    <w:abstractNumId w:val="33"/>
  </w:num>
  <w:num w:numId="11">
    <w:abstractNumId w:val="9"/>
  </w:num>
  <w:num w:numId="12">
    <w:abstractNumId w:val="6"/>
  </w:num>
  <w:num w:numId="13">
    <w:abstractNumId w:val="0"/>
  </w:num>
  <w:num w:numId="14">
    <w:abstractNumId w:val="34"/>
  </w:num>
  <w:num w:numId="15">
    <w:abstractNumId w:val="3"/>
  </w:num>
  <w:num w:numId="16">
    <w:abstractNumId w:val="20"/>
  </w:num>
  <w:num w:numId="17">
    <w:abstractNumId w:val="28"/>
  </w:num>
  <w:num w:numId="18">
    <w:abstractNumId w:val="40"/>
  </w:num>
  <w:num w:numId="19">
    <w:abstractNumId w:val="44"/>
  </w:num>
  <w:num w:numId="20">
    <w:abstractNumId w:val="17"/>
  </w:num>
  <w:num w:numId="21">
    <w:abstractNumId w:val="4"/>
  </w:num>
  <w:num w:numId="22">
    <w:abstractNumId w:val="10"/>
  </w:num>
  <w:num w:numId="23">
    <w:abstractNumId w:val="23"/>
  </w:num>
  <w:num w:numId="24">
    <w:abstractNumId w:val="15"/>
  </w:num>
  <w:num w:numId="25">
    <w:abstractNumId w:val="26"/>
  </w:num>
  <w:num w:numId="26">
    <w:abstractNumId w:val="2"/>
  </w:num>
  <w:num w:numId="27">
    <w:abstractNumId w:val="30"/>
  </w:num>
  <w:num w:numId="28">
    <w:abstractNumId w:val="25"/>
  </w:num>
  <w:num w:numId="29">
    <w:abstractNumId w:val="24"/>
  </w:num>
  <w:num w:numId="30">
    <w:abstractNumId w:val="13"/>
  </w:num>
  <w:num w:numId="31">
    <w:abstractNumId w:val="27"/>
  </w:num>
  <w:num w:numId="32">
    <w:abstractNumId w:val="36"/>
  </w:num>
  <w:num w:numId="33">
    <w:abstractNumId w:val="37"/>
  </w:num>
  <w:num w:numId="34">
    <w:abstractNumId w:val="45"/>
  </w:num>
  <w:num w:numId="35">
    <w:abstractNumId w:val="19"/>
  </w:num>
  <w:num w:numId="36">
    <w:abstractNumId w:val="12"/>
  </w:num>
  <w:num w:numId="37">
    <w:abstractNumId w:val="32"/>
  </w:num>
  <w:num w:numId="38">
    <w:abstractNumId w:val="14"/>
  </w:num>
  <w:num w:numId="39">
    <w:abstractNumId w:val="11"/>
  </w:num>
  <w:num w:numId="40">
    <w:abstractNumId w:val="5"/>
  </w:num>
  <w:num w:numId="41">
    <w:abstractNumId w:val="38"/>
  </w:num>
  <w:num w:numId="42">
    <w:abstractNumId w:val="8"/>
  </w:num>
  <w:num w:numId="43">
    <w:abstractNumId w:val="1"/>
  </w:num>
  <w:num w:numId="44">
    <w:abstractNumId w:val="21"/>
  </w:num>
  <w:num w:numId="45">
    <w:abstractNumId w:val="43"/>
  </w:num>
  <w:num w:numId="46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AEB"/>
    <w:rsid w:val="000013DD"/>
    <w:rsid w:val="000123F9"/>
    <w:rsid w:val="000234E7"/>
    <w:rsid w:val="0003540F"/>
    <w:rsid w:val="0003594D"/>
    <w:rsid w:val="00036966"/>
    <w:rsid w:val="000541B6"/>
    <w:rsid w:val="000614D0"/>
    <w:rsid w:val="00063710"/>
    <w:rsid w:val="000719D1"/>
    <w:rsid w:val="00083E50"/>
    <w:rsid w:val="000C319B"/>
    <w:rsid w:val="000D71D2"/>
    <w:rsid w:val="000E0312"/>
    <w:rsid w:val="000F1EE7"/>
    <w:rsid w:val="000F3AB3"/>
    <w:rsid w:val="001024B3"/>
    <w:rsid w:val="00111D10"/>
    <w:rsid w:val="001205EF"/>
    <w:rsid w:val="00127B9B"/>
    <w:rsid w:val="00131B77"/>
    <w:rsid w:val="00142CEC"/>
    <w:rsid w:val="00154790"/>
    <w:rsid w:val="00154F6F"/>
    <w:rsid w:val="00156F9A"/>
    <w:rsid w:val="00160736"/>
    <w:rsid w:val="0016509A"/>
    <w:rsid w:val="00167D37"/>
    <w:rsid w:val="00173AB0"/>
    <w:rsid w:val="00174BBB"/>
    <w:rsid w:val="00175D31"/>
    <w:rsid w:val="001866B4"/>
    <w:rsid w:val="00190DC7"/>
    <w:rsid w:val="00191A1B"/>
    <w:rsid w:val="001B11C1"/>
    <w:rsid w:val="001C0E90"/>
    <w:rsid w:val="001C25A9"/>
    <w:rsid w:val="001C4D03"/>
    <w:rsid w:val="001E4942"/>
    <w:rsid w:val="001F0EF8"/>
    <w:rsid w:val="001F4ED2"/>
    <w:rsid w:val="00201913"/>
    <w:rsid w:val="00202FE8"/>
    <w:rsid w:val="00207D3F"/>
    <w:rsid w:val="00231A5A"/>
    <w:rsid w:val="00241AC5"/>
    <w:rsid w:val="00252BC6"/>
    <w:rsid w:val="002552C3"/>
    <w:rsid w:val="00261FDE"/>
    <w:rsid w:val="00262110"/>
    <w:rsid w:val="00265E2A"/>
    <w:rsid w:val="00277C9F"/>
    <w:rsid w:val="00280823"/>
    <w:rsid w:val="002850C7"/>
    <w:rsid w:val="00285C84"/>
    <w:rsid w:val="00293A39"/>
    <w:rsid w:val="002A01DB"/>
    <w:rsid w:val="002E1FFB"/>
    <w:rsid w:val="00303A21"/>
    <w:rsid w:val="00307824"/>
    <w:rsid w:val="00314B41"/>
    <w:rsid w:val="003208F7"/>
    <w:rsid w:val="00325B55"/>
    <w:rsid w:val="0033689E"/>
    <w:rsid w:val="003400D3"/>
    <w:rsid w:val="00342E84"/>
    <w:rsid w:val="003434AF"/>
    <w:rsid w:val="00344592"/>
    <w:rsid w:val="0035030C"/>
    <w:rsid w:val="0035226B"/>
    <w:rsid w:val="0035551D"/>
    <w:rsid w:val="003751C3"/>
    <w:rsid w:val="0037661B"/>
    <w:rsid w:val="00376988"/>
    <w:rsid w:val="00391105"/>
    <w:rsid w:val="00391F4A"/>
    <w:rsid w:val="003A0A39"/>
    <w:rsid w:val="003A13DD"/>
    <w:rsid w:val="003A4437"/>
    <w:rsid w:val="003A7B63"/>
    <w:rsid w:val="003B1D70"/>
    <w:rsid w:val="003B46D0"/>
    <w:rsid w:val="003C3F4E"/>
    <w:rsid w:val="003C7195"/>
    <w:rsid w:val="003E3CA4"/>
    <w:rsid w:val="003E4168"/>
    <w:rsid w:val="003F1E78"/>
    <w:rsid w:val="003F314C"/>
    <w:rsid w:val="00402393"/>
    <w:rsid w:val="004032F1"/>
    <w:rsid w:val="00403328"/>
    <w:rsid w:val="004103A2"/>
    <w:rsid w:val="004104AB"/>
    <w:rsid w:val="00410EFD"/>
    <w:rsid w:val="00413234"/>
    <w:rsid w:val="0042620E"/>
    <w:rsid w:val="004373F4"/>
    <w:rsid w:val="0046211A"/>
    <w:rsid w:val="0046258C"/>
    <w:rsid w:val="004736D4"/>
    <w:rsid w:val="00484836"/>
    <w:rsid w:val="0049570F"/>
    <w:rsid w:val="00497F17"/>
    <w:rsid w:val="004C363A"/>
    <w:rsid w:val="004E0FE9"/>
    <w:rsid w:val="004E457D"/>
    <w:rsid w:val="004E7BB4"/>
    <w:rsid w:val="004F20F4"/>
    <w:rsid w:val="00503F6A"/>
    <w:rsid w:val="005060A8"/>
    <w:rsid w:val="00506738"/>
    <w:rsid w:val="00506EEC"/>
    <w:rsid w:val="005106AC"/>
    <w:rsid w:val="00534A04"/>
    <w:rsid w:val="00540EA8"/>
    <w:rsid w:val="00541C54"/>
    <w:rsid w:val="00541ED2"/>
    <w:rsid w:val="005657D8"/>
    <w:rsid w:val="0057055C"/>
    <w:rsid w:val="005748C1"/>
    <w:rsid w:val="005752D0"/>
    <w:rsid w:val="00580C70"/>
    <w:rsid w:val="005A0AC9"/>
    <w:rsid w:val="005A32CB"/>
    <w:rsid w:val="005A6212"/>
    <w:rsid w:val="005A7086"/>
    <w:rsid w:val="005A70D8"/>
    <w:rsid w:val="005B17B2"/>
    <w:rsid w:val="005B7C42"/>
    <w:rsid w:val="005D4A9B"/>
    <w:rsid w:val="005D7FC9"/>
    <w:rsid w:val="005F0845"/>
    <w:rsid w:val="00614969"/>
    <w:rsid w:val="00634FB6"/>
    <w:rsid w:val="006520BB"/>
    <w:rsid w:val="006704F2"/>
    <w:rsid w:val="00672F16"/>
    <w:rsid w:val="0068285E"/>
    <w:rsid w:val="00693420"/>
    <w:rsid w:val="00693ED8"/>
    <w:rsid w:val="006948C8"/>
    <w:rsid w:val="006A5E55"/>
    <w:rsid w:val="006B0280"/>
    <w:rsid w:val="006B55C8"/>
    <w:rsid w:val="006D4A5D"/>
    <w:rsid w:val="006E4C78"/>
    <w:rsid w:val="006F27F3"/>
    <w:rsid w:val="006F487C"/>
    <w:rsid w:val="006F4FE9"/>
    <w:rsid w:val="007173B4"/>
    <w:rsid w:val="00721104"/>
    <w:rsid w:val="00726657"/>
    <w:rsid w:val="00730216"/>
    <w:rsid w:val="00730BEF"/>
    <w:rsid w:val="00731586"/>
    <w:rsid w:val="0074731A"/>
    <w:rsid w:val="00770781"/>
    <w:rsid w:val="00773B62"/>
    <w:rsid w:val="007801D0"/>
    <w:rsid w:val="00792864"/>
    <w:rsid w:val="0079663D"/>
    <w:rsid w:val="007A1DFA"/>
    <w:rsid w:val="007A7D5A"/>
    <w:rsid w:val="007B121D"/>
    <w:rsid w:val="007B7669"/>
    <w:rsid w:val="007C0302"/>
    <w:rsid w:val="007C1507"/>
    <w:rsid w:val="007D1154"/>
    <w:rsid w:val="007D3574"/>
    <w:rsid w:val="007E3BC8"/>
    <w:rsid w:val="007E75A5"/>
    <w:rsid w:val="007F120F"/>
    <w:rsid w:val="007F746F"/>
    <w:rsid w:val="00817DEC"/>
    <w:rsid w:val="008201C6"/>
    <w:rsid w:val="00823F44"/>
    <w:rsid w:val="008252EC"/>
    <w:rsid w:val="00835FCB"/>
    <w:rsid w:val="00844644"/>
    <w:rsid w:val="00855B46"/>
    <w:rsid w:val="008572C7"/>
    <w:rsid w:val="00857F0F"/>
    <w:rsid w:val="00861A12"/>
    <w:rsid w:val="00870498"/>
    <w:rsid w:val="008706F7"/>
    <w:rsid w:val="00872822"/>
    <w:rsid w:val="00892108"/>
    <w:rsid w:val="008926CC"/>
    <w:rsid w:val="008A2E71"/>
    <w:rsid w:val="008A330F"/>
    <w:rsid w:val="008A52E0"/>
    <w:rsid w:val="008C48E7"/>
    <w:rsid w:val="008C7798"/>
    <w:rsid w:val="00902A41"/>
    <w:rsid w:val="00906173"/>
    <w:rsid w:val="00907926"/>
    <w:rsid w:val="00920D19"/>
    <w:rsid w:val="00931213"/>
    <w:rsid w:val="00942F97"/>
    <w:rsid w:val="00944AFB"/>
    <w:rsid w:val="00961469"/>
    <w:rsid w:val="009629A0"/>
    <w:rsid w:val="00971652"/>
    <w:rsid w:val="00981286"/>
    <w:rsid w:val="0098726E"/>
    <w:rsid w:val="00992FDD"/>
    <w:rsid w:val="00995A4D"/>
    <w:rsid w:val="00997BF8"/>
    <w:rsid w:val="009A74FF"/>
    <w:rsid w:val="009B25CF"/>
    <w:rsid w:val="009E7557"/>
    <w:rsid w:val="00A10B2C"/>
    <w:rsid w:val="00A131EF"/>
    <w:rsid w:val="00A1333C"/>
    <w:rsid w:val="00A20B59"/>
    <w:rsid w:val="00A2528A"/>
    <w:rsid w:val="00A669C4"/>
    <w:rsid w:val="00A94914"/>
    <w:rsid w:val="00A97C93"/>
    <w:rsid w:val="00AB0C84"/>
    <w:rsid w:val="00AB198D"/>
    <w:rsid w:val="00AC0848"/>
    <w:rsid w:val="00AC6B04"/>
    <w:rsid w:val="00AC77EF"/>
    <w:rsid w:val="00AD05BE"/>
    <w:rsid w:val="00AD2946"/>
    <w:rsid w:val="00AD3EF8"/>
    <w:rsid w:val="00AD5216"/>
    <w:rsid w:val="00AE40B5"/>
    <w:rsid w:val="00AE56D3"/>
    <w:rsid w:val="00AE701A"/>
    <w:rsid w:val="00AF3A0F"/>
    <w:rsid w:val="00B022C4"/>
    <w:rsid w:val="00B050D8"/>
    <w:rsid w:val="00B303F9"/>
    <w:rsid w:val="00B35413"/>
    <w:rsid w:val="00B3751E"/>
    <w:rsid w:val="00B40D8B"/>
    <w:rsid w:val="00B43ECB"/>
    <w:rsid w:val="00B709DE"/>
    <w:rsid w:val="00B7391E"/>
    <w:rsid w:val="00B74D9E"/>
    <w:rsid w:val="00B766FB"/>
    <w:rsid w:val="00B85320"/>
    <w:rsid w:val="00BA2788"/>
    <w:rsid w:val="00BA699C"/>
    <w:rsid w:val="00BB1043"/>
    <w:rsid w:val="00BC10FE"/>
    <w:rsid w:val="00BE3C66"/>
    <w:rsid w:val="00BE3F23"/>
    <w:rsid w:val="00BE588C"/>
    <w:rsid w:val="00BF71A4"/>
    <w:rsid w:val="00C13B7E"/>
    <w:rsid w:val="00C207A3"/>
    <w:rsid w:val="00C21AEB"/>
    <w:rsid w:val="00C27B4F"/>
    <w:rsid w:val="00C34B29"/>
    <w:rsid w:val="00C402F9"/>
    <w:rsid w:val="00C41B71"/>
    <w:rsid w:val="00C53A8A"/>
    <w:rsid w:val="00C64A1A"/>
    <w:rsid w:val="00C84FAA"/>
    <w:rsid w:val="00C94EA3"/>
    <w:rsid w:val="00CC4B5B"/>
    <w:rsid w:val="00CC4C52"/>
    <w:rsid w:val="00CC63D9"/>
    <w:rsid w:val="00CD1389"/>
    <w:rsid w:val="00CD5DD4"/>
    <w:rsid w:val="00CE10AD"/>
    <w:rsid w:val="00CE1F84"/>
    <w:rsid w:val="00CE25E7"/>
    <w:rsid w:val="00CE2D8D"/>
    <w:rsid w:val="00CE6929"/>
    <w:rsid w:val="00CF08F9"/>
    <w:rsid w:val="00CF40C6"/>
    <w:rsid w:val="00D01C72"/>
    <w:rsid w:val="00D032AA"/>
    <w:rsid w:val="00D17CE9"/>
    <w:rsid w:val="00D237E4"/>
    <w:rsid w:val="00D26802"/>
    <w:rsid w:val="00D50CE9"/>
    <w:rsid w:val="00D532F3"/>
    <w:rsid w:val="00D548B9"/>
    <w:rsid w:val="00D66621"/>
    <w:rsid w:val="00D67139"/>
    <w:rsid w:val="00D70C44"/>
    <w:rsid w:val="00D725DF"/>
    <w:rsid w:val="00D7657F"/>
    <w:rsid w:val="00D84954"/>
    <w:rsid w:val="00D92590"/>
    <w:rsid w:val="00DA4E1C"/>
    <w:rsid w:val="00DB50AA"/>
    <w:rsid w:val="00DC1F90"/>
    <w:rsid w:val="00DC304B"/>
    <w:rsid w:val="00DD1BF0"/>
    <w:rsid w:val="00DD25CD"/>
    <w:rsid w:val="00DD409F"/>
    <w:rsid w:val="00DD43FB"/>
    <w:rsid w:val="00DD662D"/>
    <w:rsid w:val="00DD6A34"/>
    <w:rsid w:val="00DF02B4"/>
    <w:rsid w:val="00DF1E8A"/>
    <w:rsid w:val="00DF597E"/>
    <w:rsid w:val="00E005F9"/>
    <w:rsid w:val="00E014EB"/>
    <w:rsid w:val="00E1248F"/>
    <w:rsid w:val="00E16E8C"/>
    <w:rsid w:val="00E343EA"/>
    <w:rsid w:val="00E40F86"/>
    <w:rsid w:val="00E508AE"/>
    <w:rsid w:val="00E50EC9"/>
    <w:rsid w:val="00E511B5"/>
    <w:rsid w:val="00E71650"/>
    <w:rsid w:val="00E72ED2"/>
    <w:rsid w:val="00E8256B"/>
    <w:rsid w:val="00E84E04"/>
    <w:rsid w:val="00E8714B"/>
    <w:rsid w:val="00E94343"/>
    <w:rsid w:val="00E95041"/>
    <w:rsid w:val="00E95580"/>
    <w:rsid w:val="00E97702"/>
    <w:rsid w:val="00EC63FC"/>
    <w:rsid w:val="00ED06EF"/>
    <w:rsid w:val="00EF6E29"/>
    <w:rsid w:val="00F02148"/>
    <w:rsid w:val="00F02ADA"/>
    <w:rsid w:val="00F06887"/>
    <w:rsid w:val="00F111E7"/>
    <w:rsid w:val="00F114D5"/>
    <w:rsid w:val="00F11638"/>
    <w:rsid w:val="00F22ECE"/>
    <w:rsid w:val="00F320A7"/>
    <w:rsid w:val="00F35BDD"/>
    <w:rsid w:val="00F373DC"/>
    <w:rsid w:val="00F77188"/>
    <w:rsid w:val="00F8136B"/>
    <w:rsid w:val="00FB6FD2"/>
    <w:rsid w:val="00FC44FC"/>
    <w:rsid w:val="00FC5E18"/>
    <w:rsid w:val="00FD19C5"/>
    <w:rsid w:val="00FD23BA"/>
    <w:rsid w:val="00FD48DC"/>
    <w:rsid w:val="00FD5603"/>
    <w:rsid w:val="00FD777A"/>
    <w:rsid w:val="00FD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5:docId w15:val="{A06B2615-3C5D-4DC6-9E97-3E7FA806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F4E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C3F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8136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8136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931213"/>
    <w:rPr>
      <w:color w:val="0000FF"/>
      <w:u w:val="single"/>
    </w:rPr>
  </w:style>
  <w:style w:type="table" w:styleId="TableGrid">
    <w:name w:val="Table Grid"/>
    <w:basedOn w:val="TableNormal"/>
    <w:rsid w:val="00325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0013DD"/>
    <w:rPr>
      <w:sz w:val="16"/>
      <w:szCs w:val="16"/>
    </w:rPr>
  </w:style>
  <w:style w:type="paragraph" w:styleId="CommentText">
    <w:name w:val="annotation text"/>
    <w:basedOn w:val="Normal"/>
    <w:semiHidden/>
    <w:rsid w:val="000013DD"/>
    <w:rPr>
      <w:sz w:val="20"/>
    </w:rPr>
  </w:style>
  <w:style w:type="paragraph" w:styleId="CommentSubject">
    <w:name w:val="annotation subject"/>
    <w:basedOn w:val="CommentText"/>
    <w:next w:val="CommentText"/>
    <w:semiHidden/>
    <w:rsid w:val="000013DD"/>
    <w:rPr>
      <w:b/>
      <w:bCs/>
    </w:rPr>
  </w:style>
  <w:style w:type="paragraph" w:styleId="ListParagraph">
    <w:name w:val="List Paragraph"/>
    <w:basedOn w:val="Normal"/>
    <w:uiPriority w:val="34"/>
    <w:qFormat/>
    <w:rsid w:val="0042620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C48E7"/>
    <w:rPr>
      <w:b/>
      <w:bCs/>
    </w:rPr>
  </w:style>
  <w:style w:type="paragraph" w:styleId="NormalWeb">
    <w:name w:val="Normal (Web)"/>
    <w:basedOn w:val="Normal"/>
    <w:uiPriority w:val="99"/>
    <w:unhideWhenUsed/>
    <w:rsid w:val="00160736"/>
    <w:pPr>
      <w:spacing w:before="120" w:after="216"/>
    </w:pPr>
    <w:rPr>
      <w:rFonts w:ascii="Times New Roman" w:hAnsi="Times New Roman"/>
      <w:szCs w:val="24"/>
    </w:rPr>
  </w:style>
  <w:style w:type="paragraph" w:customStyle="1" w:styleId="Default">
    <w:name w:val="Default"/>
    <w:rsid w:val="009629A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1542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2648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1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1442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63440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8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ckite.or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vid.smalling@ibhc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C8D82-1A61-4753-8792-DD8E7A06C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9DCEB85A</Template>
  <TotalTime>862</TotalTime>
  <Pages>2</Pages>
  <Words>505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14, 2010 KCITE Chapter Meeting Agenda</vt:lpstr>
    </vt:vector>
  </TitlesOfParts>
  <Company>City of Overland Park</Company>
  <LinksUpToDate>false</LinksUpToDate>
  <CharactersWithSpaces>3268</CharactersWithSpaces>
  <SharedDoc>false</SharedDoc>
  <HLinks>
    <vt:vector size="24" baseType="variant">
      <vt:variant>
        <vt:i4>5505150</vt:i4>
      </vt:variant>
      <vt:variant>
        <vt:i4>9</vt:i4>
      </vt:variant>
      <vt:variant>
        <vt:i4>0</vt:i4>
      </vt:variant>
      <vt:variant>
        <vt:i4>5</vt:i4>
      </vt:variant>
      <vt:variant>
        <vt:lpwstr>../../../../../../Local Settings/Temporary Internet Files/Content.Outlook/Local Settings/Temp/pwpaula/Local Settings/Temporary Internet Files/OLK14/sjeffries@oaconsulting.com</vt:lpwstr>
      </vt:variant>
      <vt:variant>
        <vt:lpwstr/>
      </vt:variant>
      <vt:variant>
        <vt:i4>4456475</vt:i4>
      </vt:variant>
      <vt:variant>
        <vt:i4>6</vt:i4>
      </vt:variant>
      <vt:variant>
        <vt:i4>0</vt:i4>
      </vt:variant>
      <vt:variant>
        <vt:i4>5</vt:i4>
      </vt:variant>
      <vt:variant>
        <vt:lpwstr>http://www.kcite.org/</vt:lpwstr>
      </vt:variant>
      <vt:variant>
        <vt:lpwstr/>
      </vt:variant>
      <vt:variant>
        <vt:i4>5505150</vt:i4>
      </vt:variant>
      <vt:variant>
        <vt:i4>3</vt:i4>
      </vt:variant>
      <vt:variant>
        <vt:i4>0</vt:i4>
      </vt:variant>
      <vt:variant>
        <vt:i4>5</vt:i4>
      </vt:variant>
      <vt:variant>
        <vt:lpwstr>../../../../../../Local Settings/Temporary Internet Files/Content.Outlook/Local Settings/Temp/pwpaula/Local Settings/Temporary Internet Files/OLK14/sjeffries@oaconsulting.com</vt:lpwstr>
      </vt:variant>
      <vt:variant>
        <vt:lpwstr/>
      </vt:variant>
      <vt:variant>
        <vt:i4>4456475</vt:i4>
      </vt:variant>
      <vt:variant>
        <vt:i4>0</vt:i4>
      </vt:variant>
      <vt:variant>
        <vt:i4>0</vt:i4>
      </vt:variant>
      <vt:variant>
        <vt:i4>5</vt:i4>
      </vt:variant>
      <vt:variant>
        <vt:lpwstr>http://www.kcite.org/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14, 2010 KCITE Chapter Meeting Agenda</dc:title>
  <dc:subject>Chapter Meeting Agenda</dc:subject>
  <dc:creator>Srinivasa R. Veeramallu - 2010 KCITE President</dc:creator>
  <cp:keywords>KCITE, Chapter Meeting, Agenda</cp:keywords>
  <cp:lastModifiedBy>Thomas Evans</cp:lastModifiedBy>
  <cp:revision>6</cp:revision>
  <cp:lastPrinted>2012-03-07T18:42:00Z</cp:lastPrinted>
  <dcterms:created xsi:type="dcterms:W3CDTF">2016-03-15T23:04:00Z</dcterms:created>
  <dcterms:modified xsi:type="dcterms:W3CDTF">2016-03-21T18:45:00Z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ntativeReviewCycleID">
    <vt:i4>-2081596393</vt:i4>
  </property>
  <property fmtid="{D5CDD505-2E9C-101B-9397-08002B2CF9AE}" pid="3" name="_NewReviewCycle">
    <vt:lpwstr/>
  </property>
  <property fmtid="{D5CDD505-2E9C-101B-9397-08002B2CF9AE}" pid="4" name="_EmailEntryID">
    <vt:lpwstr>00000000E699A6A643E9D843876FFDC903F1EE5707007A4C9BE5675B2E4C9794C3F1E296A3F70000000C8A70000019FE4794E0E14441B95CB455D3FCA88F0000018D6DA80000</vt:lpwstr>
  </property>
  <property fmtid="{D5CDD505-2E9C-101B-9397-08002B2CF9AE}" pid="5" name="_EmailStoreID0">
    <vt:lpwstr>0000000038A1BB1005E5101AA1BB08002B2A56C20000454D534D44422E444C4C00000000000000001B55FA20AA6611CD9BC800AA002FC45A0C0000004B43532D455831002F6F3D4F6C73736F6E204173736F6369617465732F6F753D46697273742041646D696E6973747261746976652047726F75702F636E3D52656369706</vt:lpwstr>
  </property>
  <property fmtid="{D5CDD505-2E9C-101B-9397-08002B2CF9AE}" pid="6" name="_EmailStoreID1">
    <vt:lpwstr>9656E74732F636E3D736A6566667269657300</vt:lpwstr>
  </property>
</Properties>
</file>