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5C6" w:rsidRDefault="006765C6"/>
    <w:p w:rsidR="006765C6" w:rsidRDefault="006765C6"/>
    <w:tbl>
      <w:tblPr>
        <w:tblStyle w:val="TableGrid"/>
        <w:tblW w:w="10620" w:type="dxa"/>
        <w:tblInd w:w="468" w:type="dxa"/>
        <w:tblBorders>
          <w:top w:val="none" w:sz="0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2"/>
        <w:gridCol w:w="5548"/>
      </w:tblGrid>
      <w:tr w:rsidR="00251E15" w:rsidRPr="00AD72BF" w:rsidTr="00C05E35">
        <w:tc>
          <w:tcPr>
            <w:tcW w:w="10620" w:type="dxa"/>
            <w:gridSpan w:val="2"/>
            <w:tcBorders>
              <w:top w:val="single" w:sz="8" w:space="0" w:color="auto"/>
            </w:tcBorders>
          </w:tcPr>
          <w:p w:rsidR="00251E15" w:rsidRPr="00AD72BF" w:rsidRDefault="00251E15" w:rsidP="00C05E35">
            <w:pPr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251E15" w:rsidRPr="00AD72BF" w:rsidRDefault="00251E15" w:rsidP="00C05E35">
            <w:pPr>
              <w:jc w:val="center"/>
              <w:rPr>
                <w:rFonts w:ascii="Times New Roman" w:hAnsi="Times New Roman"/>
              </w:rPr>
            </w:pPr>
            <w:r w:rsidRPr="00AD72BF">
              <w:rPr>
                <w:rFonts w:ascii="Times New Roman" w:hAnsi="Times New Roman"/>
                <w:noProof/>
              </w:rPr>
              <w:drawing>
                <wp:inline distT="0" distB="0" distL="0" distR="0" wp14:anchorId="2D16C0A7" wp14:editId="5CE98BC0">
                  <wp:extent cx="3458845" cy="1765300"/>
                  <wp:effectExtent l="19050" t="0" r="8255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8845" cy="176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E15" w:rsidRPr="00C05E35" w:rsidRDefault="00251E15" w:rsidP="00C05E3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E35">
              <w:rPr>
                <w:rFonts w:ascii="Times New Roman" w:hAnsi="Times New Roman"/>
                <w:sz w:val="28"/>
                <w:szCs w:val="28"/>
              </w:rPr>
              <w:t>Professional Development Certificate of Attendance</w:t>
            </w:r>
          </w:p>
        </w:tc>
      </w:tr>
      <w:tr w:rsidR="00251E15" w:rsidRPr="00AD72BF" w:rsidTr="00D336B9">
        <w:trPr>
          <w:trHeight w:val="754"/>
        </w:trPr>
        <w:tc>
          <w:tcPr>
            <w:tcW w:w="5072" w:type="dxa"/>
            <w:tcBorders>
              <w:top w:val="single" w:sz="8" w:space="0" w:color="auto"/>
            </w:tcBorders>
          </w:tcPr>
          <w:p w:rsidR="00251E15" w:rsidRDefault="00251E15" w:rsidP="00F81F48">
            <w:pPr>
              <w:spacing w:before="60"/>
              <w:rPr>
                <w:rFonts w:ascii="Times New Roman" w:hAnsi="Times New Roman"/>
                <w:sz w:val="20"/>
              </w:rPr>
            </w:pPr>
            <w:r w:rsidRPr="00C05E35">
              <w:rPr>
                <w:rFonts w:ascii="Times New Roman" w:hAnsi="Times New Roman"/>
                <w:sz w:val="20"/>
              </w:rPr>
              <w:t>KCITE Event:</w:t>
            </w:r>
          </w:p>
          <w:p w:rsidR="00251E15" w:rsidRPr="00C05E35" w:rsidRDefault="006124DA" w:rsidP="000F06B6">
            <w:pPr>
              <w:spacing w:after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KCITE Chapter </w:t>
            </w:r>
            <w:r w:rsidR="000F06B6">
              <w:rPr>
                <w:rFonts w:ascii="Arial" w:hAnsi="Arial" w:cs="Arial"/>
                <w:b/>
                <w:sz w:val="20"/>
              </w:rPr>
              <w:t>Training</w:t>
            </w:r>
          </w:p>
        </w:tc>
        <w:tc>
          <w:tcPr>
            <w:tcW w:w="5548" w:type="dxa"/>
            <w:tcBorders>
              <w:top w:val="single" w:sz="8" w:space="0" w:color="auto"/>
            </w:tcBorders>
          </w:tcPr>
          <w:p w:rsidR="00AD72BF" w:rsidRDefault="00251E15" w:rsidP="00D336B9">
            <w:pPr>
              <w:rPr>
                <w:rFonts w:ascii="Times New Roman" w:hAnsi="Times New Roman"/>
                <w:sz w:val="20"/>
              </w:rPr>
            </w:pPr>
            <w:r w:rsidRPr="0097551B">
              <w:rPr>
                <w:rFonts w:ascii="Times New Roman" w:hAnsi="Times New Roman"/>
                <w:sz w:val="20"/>
              </w:rPr>
              <w:t>Title of Program:</w:t>
            </w:r>
          </w:p>
          <w:p w:rsidR="008A2E48" w:rsidRPr="008A2E48" w:rsidRDefault="008A2E48" w:rsidP="00D336B9">
            <w:pPr>
              <w:rPr>
                <w:rFonts w:ascii="Arial" w:hAnsi="Arial" w:cs="Arial"/>
                <w:sz w:val="8"/>
                <w:szCs w:val="8"/>
              </w:rPr>
            </w:pPr>
          </w:p>
          <w:p w:rsidR="00251E15" w:rsidRPr="008F610D" w:rsidRDefault="009C559A" w:rsidP="000F06B6">
            <w:pPr>
              <w:spacing w:after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“</w:t>
            </w:r>
            <w:r w:rsidR="000F06B6">
              <w:rPr>
                <w:rFonts w:ascii="Arial" w:hAnsi="Arial" w:cs="Arial"/>
                <w:b/>
                <w:sz w:val="20"/>
              </w:rPr>
              <w:t>Emergency Operations Center Tour</w:t>
            </w:r>
            <w:r>
              <w:rPr>
                <w:rFonts w:ascii="Arial" w:hAnsi="Arial" w:cs="Arial"/>
                <w:b/>
                <w:sz w:val="20"/>
              </w:rPr>
              <w:t>”</w:t>
            </w:r>
          </w:p>
        </w:tc>
      </w:tr>
      <w:tr w:rsidR="00251E15" w:rsidRPr="00B352B1" w:rsidTr="00C05E35">
        <w:tc>
          <w:tcPr>
            <w:tcW w:w="5072" w:type="dxa"/>
            <w:tcBorders>
              <w:top w:val="single" w:sz="8" w:space="0" w:color="auto"/>
            </w:tcBorders>
          </w:tcPr>
          <w:p w:rsidR="00251E15" w:rsidRPr="00C05E35" w:rsidRDefault="00251E15" w:rsidP="00F81F48">
            <w:pPr>
              <w:spacing w:before="60"/>
              <w:rPr>
                <w:rFonts w:ascii="Times New Roman" w:hAnsi="Times New Roman"/>
                <w:sz w:val="20"/>
              </w:rPr>
            </w:pPr>
            <w:r w:rsidRPr="00C05E35">
              <w:rPr>
                <w:rFonts w:ascii="Times New Roman" w:hAnsi="Times New Roman"/>
                <w:sz w:val="20"/>
              </w:rPr>
              <w:t>Date of Program:</w:t>
            </w:r>
          </w:p>
          <w:p w:rsidR="00251E15" w:rsidRPr="00C05E35" w:rsidRDefault="000F06B6" w:rsidP="0071450F">
            <w:pPr>
              <w:spacing w:after="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April 2</w:t>
            </w:r>
            <w:r w:rsidR="0071450F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, 2016</w:t>
            </w:r>
          </w:p>
        </w:tc>
        <w:tc>
          <w:tcPr>
            <w:tcW w:w="5548" w:type="dxa"/>
            <w:vMerge w:val="restart"/>
            <w:tcBorders>
              <w:top w:val="single" w:sz="8" w:space="0" w:color="auto"/>
            </w:tcBorders>
          </w:tcPr>
          <w:p w:rsidR="00251E15" w:rsidRPr="00C05E35" w:rsidRDefault="00251E15" w:rsidP="009C559A">
            <w:pPr>
              <w:rPr>
                <w:rFonts w:ascii="Times New Roman" w:hAnsi="Times New Roman"/>
                <w:sz w:val="20"/>
              </w:rPr>
            </w:pPr>
            <w:r w:rsidRPr="00C05E35">
              <w:rPr>
                <w:rFonts w:ascii="Times New Roman" w:hAnsi="Times New Roman"/>
                <w:sz w:val="20"/>
              </w:rPr>
              <w:t>Presenter, Instructor or Speaker:</w:t>
            </w:r>
          </w:p>
          <w:p w:rsidR="00C05E35" w:rsidRPr="007B239F" w:rsidRDefault="00C05E35" w:rsidP="009C559A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65348D" w:rsidRDefault="0065348D" w:rsidP="0065348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124DA" w:rsidRPr="006124DA" w:rsidRDefault="00F40279" w:rsidP="0065348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Jennifer Fales, Emergency Management Coordinator, Kansas City, MO</w:t>
            </w:r>
          </w:p>
          <w:p w:rsidR="00337F8F" w:rsidRPr="00B352B1" w:rsidRDefault="006124DA" w:rsidP="00F4027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  </w:t>
            </w:r>
          </w:p>
        </w:tc>
      </w:tr>
      <w:tr w:rsidR="00251E15" w:rsidRPr="00AD72BF" w:rsidTr="00B352B1">
        <w:trPr>
          <w:trHeight w:val="673"/>
        </w:trPr>
        <w:tc>
          <w:tcPr>
            <w:tcW w:w="5072" w:type="dxa"/>
            <w:tcBorders>
              <w:top w:val="single" w:sz="8" w:space="0" w:color="auto"/>
            </w:tcBorders>
          </w:tcPr>
          <w:p w:rsidR="00AD72BF" w:rsidRDefault="00C05E35" w:rsidP="005844DF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Location of Event:</w:t>
            </w:r>
          </w:p>
          <w:p w:rsidR="000F06B6" w:rsidRDefault="000F06B6" w:rsidP="005844DF">
            <w:pPr>
              <w:spacing w:before="60" w:after="60"/>
              <w:rPr>
                <w:rFonts w:ascii="Times New Roman" w:hAnsi="Times New Roman"/>
                <w:sz w:val="20"/>
              </w:rPr>
            </w:pPr>
          </w:p>
          <w:p w:rsidR="000F06B6" w:rsidRPr="000F06B6" w:rsidRDefault="000F06B6" w:rsidP="005844DF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F06B6">
              <w:rPr>
                <w:rFonts w:ascii="Arial" w:hAnsi="Arial" w:cs="Arial"/>
                <w:b/>
                <w:sz w:val="20"/>
              </w:rPr>
              <w:t>Kansas City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56"/>
            </w:tblGrid>
            <w:tr w:rsidR="000F06B6" w:rsidRPr="009C559A" w:rsidTr="000F06B6">
              <w:trPr>
                <w:tblCellSpacing w:w="0" w:type="dxa"/>
              </w:trPr>
              <w:tc>
                <w:tcPr>
                  <w:tcW w:w="4856" w:type="dxa"/>
                </w:tcPr>
                <w:p w:rsidR="000F06B6" w:rsidRPr="000F06B6" w:rsidRDefault="000F06B6" w:rsidP="000F06B6">
                  <w:pPr>
                    <w:pStyle w:val="NormalWeb"/>
                    <w:spacing w:before="0" w:beforeAutospacing="0" w:after="150" w:afterAutospacing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F0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Emergency Operations Center</w:t>
                  </w:r>
                  <w:r w:rsidRPr="000F06B6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  <w:t>635 Woodland, Suite 2107</w:t>
                  </w:r>
                  <w:bookmarkStart w:id="0" w:name="_GoBack"/>
                  <w:bookmarkEnd w:id="0"/>
                  <w:r w:rsidRPr="000F06B6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  <w:t>Kansas City, MO 64106</w:t>
                  </w:r>
                </w:p>
              </w:tc>
            </w:tr>
            <w:tr w:rsidR="000F06B6" w:rsidRPr="009C559A" w:rsidTr="000F06B6">
              <w:trPr>
                <w:tblCellSpacing w:w="0" w:type="dxa"/>
              </w:trPr>
              <w:tc>
                <w:tcPr>
                  <w:tcW w:w="4856" w:type="dxa"/>
                </w:tcPr>
                <w:p w:rsidR="000F06B6" w:rsidRDefault="000F06B6" w:rsidP="000F06B6"/>
              </w:tc>
            </w:tr>
            <w:tr w:rsidR="009C559A" w:rsidRPr="009C559A" w:rsidTr="005F4070">
              <w:trPr>
                <w:tblCellSpacing w:w="0" w:type="dxa"/>
              </w:trPr>
              <w:tc>
                <w:tcPr>
                  <w:tcW w:w="4856" w:type="dxa"/>
                  <w:vAlign w:val="center"/>
                  <w:hideMark/>
                </w:tcPr>
                <w:p w:rsidR="009C559A" w:rsidRPr="009C559A" w:rsidRDefault="009C559A" w:rsidP="009C559A">
                  <w:pPr>
                    <w:spacing w:before="100" w:beforeAutospacing="1" w:after="100" w:afterAutospacing="1" w:line="360" w:lineRule="atLeast"/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</w:tr>
            <w:tr w:rsidR="009C559A" w:rsidRPr="009C559A" w:rsidTr="005F4070">
              <w:trPr>
                <w:tblCellSpacing w:w="0" w:type="dxa"/>
              </w:trPr>
              <w:tc>
                <w:tcPr>
                  <w:tcW w:w="4856" w:type="dxa"/>
                  <w:vAlign w:val="center"/>
                  <w:hideMark/>
                </w:tcPr>
                <w:p w:rsidR="009C559A" w:rsidRPr="009C559A" w:rsidRDefault="009C559A" w:rsidP="009C559A">
                  <w:pPr>
                    <w:spacing w:before="100" w:beforeAutospacing="1" w:after="100" w:afterAutospacing="1" w:line="360" w:lineRule="atLeast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</w:tr>
          </w:tbl>
          <w:p w:rsidR="009C559A" w:rsidRPr="00B352B1" w:rsidRDefault="009C559A" w:rsidP="00432689">
            <w:pPr>
              <w:spacing w:after="6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48" w:type="dxa"/>
            <w:vMerge/>
            <w:tcBorders>
              <w:top w:val="single" w:sz="8" w:space="0" w:color="auto"/>
            </w:tcBorders>
          </w:tcPr>
          <w:p w:rsidR="00251E15" w:rsidRPr="00C05E35" w:rsidRDefault="00251E15" w:rsidP="00CF077E">
            <w:pPr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251E15" w:rsidRPr="00AD72BF" w:rsidTr="00C05E35">
        <w:tc>
          <w:tcPr>
            <w:tcW w:w="5072" w:type="dxa"/>
            <w:tcBorders>
              <w:top w:val="single" w:sz="8" w:space="0" w:color="auto"/>
            </w:tcBorders>
          </w:tcPr>
          <w:p w:rsidR="00AD72BF" w:rsidRPr="00C05E35" w:rsidRDefault="00251E15" w:rsidP="00CF077E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C05E35">
              <w:rPr>
                <w:rFonts w:ascii="Times New Roman" w:hAnsi="Times New Roman"/>
                <w:sz w:val="20"/>
              </w:rPr>
              <w:t>Length of Program (Speaker Presentation Only):</w:t>
            </w:r>
          </w:p>
          <w:p w:rsidR="00251E15" w:rsidRPr="00C05E35" w:rsidRDefault="009C559A" w:rsidP="008E1BE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</w:t>
            </w:r>
            <w:r w:rsidR="008E1BE2">
              <w:rPr>
                <w:rFonts w:ascii="Arial" w:hAnsi="Arial" w:cs="Arial"/>
                <w:b/>
                <w:sz w:val="20"/>
              </w:rPr>
              <w:t>5</w:t>
            </w:r>
            <w:r w:rsidR="001B4F48">
              <w:rPr>
                <w:rFonts w:ascii="Arial" w:hAnsi="Arial" w:cs="Arial"/>
                <w:b/>
                <w:sz w:val="20"/>
              </w:rPr>
              <w:t xml:space="preserve"> Hour</w:t>
            </w:r>
            <w:r w:rsidR="00337F8F">
              <w:rPr>
                <w:rFonts w:ascii="Arial" w:hAnsi="Arial" w:cs="Arial"/>
                <w:b/>
                <w:sz w:val="20"/>
              </w:rPr>
              <w:t>s</w:t>
            </w:r>
          </w:p>
        </w:tc>
        <w:tc>
          <w:tcPr>
            <w:tcW w:w="5548" w:type="dxa"/>
            <w:tcBorders>
              <w:top w:val="single" w:sz="8" w:space="0" w:color="auto"/>
            </w:tcBorders>
          </w:tcPr>
          <w:p w:rsidR="00251E15" w:rsidRPr="00C05E35" w:rsidRDefault="00251E15" w:rsidP="00CF077E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C05E35">
              <w:rPr>
                <w:rFonts w:ascii="Times New Roman" w:hAnsi="Times New Roman"/>
                <w:sz w:val="20"/>
              </w:rPr>
              <w:t>Professional Development Hours (PDH):</w:t>
            </w:r>
          </w:p>
          <w:p w:rsidR="00251E15" w:rsidRPr="00C05E35" w:rsidRDefault="009C559A" w:rsidP="008E1BE2">
            <w:pPr>
              <w:spacing w:before="60" w:after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</w:t>
            </w:r>
            <w:r w:rsidR="008E1BE2"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251E15" w:rsidRPr="00AD72BF" w:rsidTr="00C05E35">
        <w:tc>
          <w:tcPr>
            <w:tcW w:w="10620" w:type="dxa"/>
            <w:gridSpan w:val="2"/>
            <w:tcBorders>
              <w:top w:val="single" w:sz="8" w:space="0" w:color="auto"/>
            </w:tcBorders>
          </w:tcPr>
          <w:p w:rsidR="00251E15" w:rsidRPr="006765C6" w:rsidRDefault="00251E15" w:rsidP="00F81F48">
            <w:pPr>
              <w:spacing w:before="60"/>
              <w:rPr>
                <w:rFonts w:ascii="Times New Roman" w:hAnsi="Times New Roman"/>
                <w:szCs w:val="24"/>
              </w:rPr>
            </w:pPr>
            <w:r w:rsidRPr="006765C6">
              <w:rPr>
                <w:rFonts w:ascii="Times New Roman" w:hAnsi="Times New Roman"/>
                <w:szCs w:val="24"/>
              </w:rPr>
              <w:t>The Kansas City Chapter of the Institute of Transportation Engineers certifies that the sponsored program was presented as indicated above. Only individuals attending this program have been issued a certificate.</w:t>
            </w:r>
          </w:p>
          <w:p w:rsidR="00C05E35" w:rsidRPr="006765C6" w:rsidRDefault="00591699" w:rsidP="00F81F48">
            <w:pPr>
              <w:spacing w:before="60"/>
              <w:rPr>
                <w:rFonts w:ascii="Times New Roman" w:hAnsi="Times New Roman"/>
                <w:szCs w:val="24"/>
              </w:rPr>
            </w:pPr>
            <w:r w:rsidRPr="00591699">
              <w:rPr>
                <w:rFonts w:ascii="Arial" w:hAnsi="Arial" w:cs="Arial"/>
                <w:noProof/>
                <w:sz w:val="20"/>
              </w:rPr>
              <w:drawing>
                <wp:anchor distT="0" distB="0" distL="114300" distR="114300" simplePos="0" relativeHeight="251661824" behindDoc="0" locked="0" layoutInCell="1" allowOverlap="1" wp14:anchorId="2F596E59" wp14:editId="14EB0FEC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24130</wp:posOffset>
                  </wp:positionV>
                  <wp:extent cx="2156460" cy="636726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393" cy="647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106F4" w:rsidRDefault="00C106F4" w:rsidP="00C05E35">
            <w:pPr>
              <w:spacing w:after="240"/>
              <w:rPr>
                <w:rFonts w:ascii="Times New Roman" w:hAnsi="Times New Roman"/>
                <w:szCs w:val="24"/>
              </w:rPr>
            </w:pPr>
          </w:p>
          <w:p w:rsidR="00251E15" w:rsidRPr="006765C6" w:rsidRDefault="00251E15" w:rsidP="00591699">
            <w:pPr>
              <w:spacing w:after="240"/>
              <w:rPr>
                <w:rFonts w:ascii="Times New Roman" w:hAnsi="Times New Roman"/>
                <w:szCs w:val="24"/>
              </w:rPr>
            </w:pPr>
            <w:r w:rsidRPr="006765C6">
              <w:rPr>
                <w:rFonts w:ascii="Times New Roman" w:hAnsi="Times New Roman"/>
                <w:szCs w:val="24"/>
              </w:rPr>
              <w:t>Signed:</w:t>
            </w:r>
            <w:r w:rsidR="00591699">
              <w:rPr>
                <w:rFonts w:ascii="Times New Roman" w:hAnsi="Times New Roman"/>
                <w:szCs w:val="24"/>
              </w:rPr>
              <w:t>___________________________________</w:t>
            </w:r>
            <w:r w:rsidRPr="006765C6">
              <w:rPr>
                <w:rFonts w:ascii="Times New Roman" w:hAnsi="Times New Roman"/>
                <w:szCs w:val="24"/>
              </w:rPr>
              <w:tab/>
              <w:t xml:space="preserve"> KCITE Vice President</w:t>
            </w:r>
          </w:p>
        </w:tc>
      </w:tr>
    </w:tbl>
    <w:p w:rsidR="00112F1F" w:rsidRPr="00AD72BF" w:rsidRDefault="00112F1F" w:rsidP="00112F1F">
      <w:pPr>
        <w:rPr>
          <w:rFonts w:ascii="Times New Roman" w:hAnsi="Times New Roman"/>
        </w:rPr>
      </w:pPr>
    </w:p>
    <w:sectPr w:rsidR="00112F1F" w:rsidRPr="00AD72BF" w:rsidSect="0004500D">
      <w:pgSz w:w="12240" w:h="15840" w:code="1"/>
      <w:pgMar w:top="576" w:right="70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053" w:rsidRDefault="00FF7053" w:rsidP="00B67BFA">
      <w:r>
        <w:separator/>
      </w:r>
    </w:p>
  </w:endnote>
  <w:endnote w:type="continuationSeparator" w:id="0">
    <w:p w:rsidR="00FF7053" w:rsidRDefault="00FF7053" w:rsidP="00B6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umanst521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053" w:rsidRDefault="00FF7053" w:rsidP="00B67BFA">
      <w:r>
        <w:separator/>
      </w:r>
    </w:p>
  </w:footnote>
  <w:footnote w:type="continuationSeparator" w:id="0">
    <w:p w:rsidR="00FF7053" w:rsidRDefault="00FF7053" w:rsidP="00B67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DB"/>
    <w:rsid w:val="00004445"/>
    <w:rsid w:val="00007885"/>
    <w:rsid w:val="00016C8D"/>
    <w:rsid w:val="000263D1"/>
    <w:rsid w:val="00034021"/>
    <w:rsid w:val="0003507D"/>
    <w:rsid w:val="000409AE"/>
    <w:rsid w:val="0004299E"/>
    <w:rsid w:val="0004500D"/>
    <w:rsid w:val="000469E4"/>
    <w:rsid w:val="00077A99"/>
    <w:rsid w:val="0008735D"/>
    <w:rsid w:val="000D1954"/>
    <w:rsid w:val="000D39C5"/>
    <w:rsid w:val="000F06B6"/>
    <w:rsid w:val="00112428"/>
    <w:rsid w:val="00112F1F"/>
    <w:rsid w:val="00115879"/>
    <w:rsid w:val="0014260F"/>
    <w:rsid w:val="00167356"/>
    <w:rsid w:val="00196BD8"/>
    <w:rsid w:val="001B4F48"/>
    <w:rsid w:val="001D0A21"/>
    <w:rsid w:val="001D2566"/>
    <w:rsid w:val="001F26BB"/>
    <w:rsid w:val="00204B1B"/>
    <w:rsid w:val="00207306"/>
    <w:rsid w:val="002152F5"/>
    <w:rsid w:val="002177C2"/>
    <w:rsid w:val="00251E15"/>
    <w:rsid w:val="0027644E"/>
    <w:rsid w:val="002A2A26"/>
    <w:rsid w:val="002C0DA8"/>
    <w:rsid w:val="002E68C1"/>
    <w:rsid w:val="002F1C52"/>
    <w:rsid w:val="00324619"/>
    <w:rsid w:val="0032555C"/>
    <w:rsid w:val="003264A3"/>
    <w:rsid w:val="00337F8F"/>
    <w:rsid w:val="00347FB1"/>
    <w:rsid w:val="00365990"/>
    <w:rsid w:val="003666B3"/>
    <w:rsid w:val="00373CA2"/>
    <w:rsid w:val="003849D3"/>
    <w:rsid w:val="00386433"/>
    <w:rsid w:val="00387CBA"/>
    <w:rsid w:val="003A5148"/>
    <w:rsid w:val="003C2D21"/>
    <w:rsid w:val="003D75A7"/>
    <w:rsid w:val="003E12E7"/>
    <w:rsid w:val="003E4C2C"/>
    <w:rsid w:val="003E6C00"/>
    <w:rsid w:val="00400FD8"/>
    <w:rsid w:val="004212AD"/>
    <w:rsid w:val="00432689"/>
    <w:rsid w:val="00474F77"/>
    <w:rsid w:val="004775C6"/>
    <w:rsid w:val="00480104"/>
    <w:rsid w:val="0048143B"/>
    <w:rsid w:val="00485C5F"/>
    <w:rsid w:val="0049239C"/>
    <w:rsid w:val="004A1295"/>
    <w:rsid w:val="004B1EDB"/>
    <w:rsid w:val="004B5C3D"/>
    <w:rsid w:val="004C1D7D"/>
    <w:rsid w:val="004C5F4E"/>
    <w:rsid w:val="005054F3"/>
    <w:rsid w:val="0051158C"/>
    <w:rsid w:val="00564DE8"/>
    <w:rsid w:val="005833B0"/>
    <w:rsid w:val="005844DF"/>
    <w:rsid w:val="005873E9"/>
    <w:rsid w:val="00591699"/>
    <w:rsid w:val="005B2D38"/>
    <w:rsid w:val="005B4505"/>
    <w:rsid w:val="005C2B26"/>
    <w:rsid w:val="005F4070"/>
    <w:rsid w:val="005F553D"/>
    <w:rsid w:val="006124DA"/>
    <w:rsid w:val="0064428B"/>
    <w:rsid w:val="0065348D"/>
    <w:rsid w:val="00657162"/>
    <w:rsid w:val="006765C6"/>
    <w:rsid w:val="006779EF"/>
    <w:rsid w:val="00691235"/>
    <w:rsid w:val="00693833"/>
    <w:rsid w:val="00695870"/>
    <w:rsid w:val="006A067A"/>
    <w:rsid w:val="006B27D0"/>
    <w:rsid w:val="006D2213"/>
    <w:rsid w:val="0071450F"/>
    <w:rsid w:val="00715D89"/>
    <w:rsid w:val="00720040"/>
    <w:rsid w:val="00720936"/>
    <w:rsid w:val="007603FA"/>
    <w:rsid w:val="007708AB"/>
    <w:rsid w:val="00774507"/>
    <w:rsid w:val="007758A0"/>
    <w:rsid w:val="007818E3"/>
    <w:rsid w:val="007A3FEA"/>
    <w:rsid w:val="007A4E83"/>
    <w:rsid w:val="007B1556"/>
    <w:rsid w:val="007B239F"/>
    <w:rsid w:val="007B7876"/>
    <w:rsid w:val="007D3A39"/>
    <w:rsid w:val="007F47AF"/>
    <w:rsid w:val="00801509"/>
    <w:rsid w:val="0080192D"/>
    <w:rsid w:val="0080283C"/>
    <w:rsid w:val="0081332D"/>
    <w:rsid w:val="008250C5"/>
    <w:rsid w:val="00835E6B"/>
    <w:rsid w:val="00853CFA"/>
    <w:rsid w:val="00857CF9"/>
    <w:rsid w:val="00880B9E"/>
    <w:rsid w:val="008821B8"/>
    <w:rsid w:val="00884159"/>
    <w:rsid w:val="00891FD6"/>
    <w:rsid w:val="008925D7"/>
    <w:rsid w:val="008A2E48"/>
    <w:rsid w:val="008B3652"/>
    <w:rsid w:val="008B62C1"/>
    <w:rsid w:val="008C4619"/>
    <w:rsid w:val="008E1BE2"/>
    <w:rsid w:val="008E25DB"/>
    <w:rsid w:val="008F45CC"/>
    <w:rsid w:val="008F5FF1"/>
    <w:rsid w:val="008F610D"/>
    <w:rsid w:val="008F6E53"/>
    <w:rsid w:val="00907E24"/>
    <w:rsid w:val="00924F3D"/>
    <w:rsid w:val="009448A7"/>
    <w:rsid w:val="00944B18"/>
    <w:rsid w:val="009507D8"/>
    <w:rsid w:val="0095613C"/>
    <w:rsid w:val="00963412"/>
    <w:rsid w:val="0097551B"/>
    <w:rsid w:val="009858C9"/>
    <w:rsid w:val="00995C0E"/>
    <w:rsid w:val="009A290B"/>
    <w:rsid w:val="009A4079"/>
    <w:rsid w:val="009B2222"/>
    <w:rsid w:val="009C26A9"/>
    <w:rsid w:val="009C32A9"/>
    <w:rsid w:val="009C559A"/>
    <w:rsid w:val="009E7910"/>
    <w:rsid w:val="00A00392"/>
    <w:rsid w:val="00A122B7"/>
    <w:rsid w:val="00A26D04"/>
    <w:rsid w:val="00A31E4C"/>
    <w:rsid w:val="00A504BB"/>
    <w:rsid w:val="00A56675"/>
    <w:rsid w:val="00A647BA"/>
    <w:rsid w:val="00A66068"/>
    <w:rsid w:val="00A67ED3"/>
    <w:rsid w:val="00A77A7C"/>
    <w:rsid w:val="00A87905"/>
    <w:rsid w:val="00A9310C"/>
    <w:rsid w:val="00AD72BF"/>
    <w:rsid w:val="00B05280"/>
    <w:rsid w:val="00B15F3D"/>
    <w:rsid w:val="00B22E17"/>
    <w:rsid w:val="00B325E0"/>
    <w:rsid w:val="00B334D3"/>
    <w:rsid w:val="00B352B1"/>
    <w:rsid w:val="00B63EA4"/>
    <w:rsid w:val="00B65D9E"/>
    <w:rsid w:val="00B67BFA"/>
    <w:rsid w:val="00B71545"/>
    <w:rsid w:val="00B82423"/>
    <w:rsid w:val="00B934B5"/>
    <w:rsid w:val="00B9792E"/>
    <w:rsid w:val="00BC4732"/>
    <w:rsid w:val="00BC7F24"/>
    <w:rsid w:val="00BF355B"/>
    <w:rsid w:val="00C02D21"/>
    <w:rsid w:val="00C05E35"/>
    <w:rsid w:val="00C07F95"/>
    <w:rsid w:val="00C106F4"/>
    <w:rsid w:val="00C125E4"/>
    <w:rsid w:val="00C306BE"/>
    <w:rsid w:val="00C31468"/>
    <w:rsid w:val="00C3234D"/>
    <w:rsid w:val="00C35D44"/>
    <w:rsid w:val="00C43B12"/>
    <w:rsid w:val="00C5214F"/>
    <w:rsid w:val="00C5548E"/>
    <w:rsid w:val="00C65E0E"/>
    <w:rsid w:val="00C909F9"/>
    <w:rsid w:val="00CA2591"/>
    <w:rsid w:val="00CA4CB5"/>
    <w:rsid w:val="00CC4403"/>
    <w:rsid w:val="00CD181F"/>
    <w:rsid w:val="00CF077E"/>
    <w:rsid w:val="00D03D7D"/>
    <w:rsid w:val="00D15EA5"/>
    <w:rsid w:val="00D30D38"/>
    <w:rsid w:val="00D336B9"/>
    <w:rsid w:val="00D4056C"/>
    <w:rsid w:val="00D6019D"/>
    <w:rsid w:val="00DB2650"/>
    <w:rsid w:val="00DE20E6"/>
    <w:rsid w:val="00DE320C"/>
    <w:rsid w:val="00DF6597"/>
    <w:rsid w:val="00E07877"/>
    <w:rsid w:val="00E17C25"/>
    <w:rsid w:val="00E42F97"/>
    <w:rsid w:val="00E64E4E"/>
    <w:rsid w:val="00E75FB2"/>
    <w:rsid w:val="00E82D64"/>
    <w:rsid w:val="00E8744D"/>
    <w:rsid w:val="00EA04F4"/>
    <w:rsid w:val="00EC37FE"/>
    <w:rsid w:val="00EE00E3"/>
    <w:rsid w:val="00F11CC9"/>
    <w:rsid w:val="00F123A2"/>
    <w:rsid w:val="00F233BC"/>
    <w:rsid w:val="00F236A9"/>
    <w:rsid w:val="00F30D6D"/>
    <w:rsid w:val="00F34E49"/>
    <w:rsid w:val="00F40279"/>
    <w:rsid w:val="00F76EB9"/>
    <w:rsid w:val="00F81F48"/>
    <w:rsid w:val="00FA2E4F"/>
    <w:rsid w:val="00FB71DC"/>
    <w:rsid w:val="00FC1935"/>
    <w:rsid w:val="00FD06BA"/>
    <w:rsid w:val="00FD1BD7"/>
    <w:rsid w:val="00FF3494"/>
    <w:rsid w:val="00FF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C3E0447B-BB0C-4BA7-8A62-E4911BF3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EA5"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rsid w:val="00D15EA5"/>
    <w:pPr>
      <w:keepNext/>
      <w:spacing w:before="240" w:after="60"/>
      <w:outlineLvl w:val="0"/>
    </w:pPr>
    <w:rPr>
      <w:rFonts w:ascii="Humanst521 BT" w:hAnsi="Humanst521 BT"/>
      <w:b/>
      <w:kern w:val="28"/>
    </w:rPr>
  </w:style>
  <w:style w:type="paragraph" w:styleId="Heading2">
    <w:name w:val="heading 2"/>
    <w:basedOn w:val="Normal"/>
    <w:next w:val="Normal"/>
    <w:qFormat/>
    <w:rsid w:val="0080192D"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  <w:outlineLvl w:val="1"/>
    </w:pPr>
    <w:rPr>
      <w:rFonts w:ascii="Arial" w:hAnsi="Arial" w:cs="Arial"/>
      <w:b/>
      <w:sz w:val="20"/>
    </w:rPr>
  </w:style>
  <w:style w:type="paragraph" w:styleId="Heading3">
    <w:name w:val="heading 3"/>
    <w:basedOn w:val="Normal"/>
    <w:next w:val="Normal"/>
    <w:qFormat/>
    <w:rsid w:val="0080192D"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  <w:outlineLvl w:val="2"/>
    </w:pPr>
    <w:rPr>
      <w:rFonts w:ascii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4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86433"/>
    <w:rPr>
      <w:b/>
      <w:bCs/>
    </w:rPr>
  </w:style>
  <w:style w:type="paragraph" w:styleId="BalloonText">
    <w:name w:val="Balloon Text"/>
    <w:basedOn w:val="Normal"/>
    <w:link w:val="BalloonTextChar"/>
    <w:rsid w:val="00B63E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3E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67B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67BFA"/>
    <w:rPr>
      <w:rFonts w:ascii="Garamond" w:hAnsi="Garamond"/>
      <w:sz w:val="24"/>
    </w:rPr>
  </w:style>
  <w:style w:type="paragraph" w:styleId="Footer">
    <w:name w:val="footer"/>
    <w:basedOn w:val="Normal"/>
    <w:link w:val="FooterChar"/>
    <w:rsid w:val="00B67B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67BFA"/>
    <w:rPr>
      <w:rFonts w:ascii="Garamond" w:hAnsi="Garamond"/>
      <w:sz w:val="24"/>
    </w:rPr>
  </w:style>
  <w:style w:type="paragraph" w:styleId="NormalWeb">
    <w:name w:val="Normal (Web)"/>
    <w:basedOn w:val="Normal"/>
    <w:uiPriority w:val="99"/>
    <w:unhideWhenUsed/>
    <w:rsid w:val="009C559A"/>
    <w:pPr>
      <w:spacing w:before="100" w:beforeAutospacing="1" w:after="100" w:afterAutospacing="1" w:line="360" w:lineRule="atLeast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644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3D39A-C917-4463-A558-AB7B60BBC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283F8330</Template>
  <TotalTime>12</TotalTime>
  <Pages>1</Pages>
  <Words>98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KCITE Chapter Meeting - Professional Development Certificate of Attendance</vt:lpstr>
    </vt:vector>
  </TitlesOfParts>
  <Company>City of Kansas City, MO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KCITE Chapter Meeting - Professional Development Certificate of Attendance</dc:title>
  <dc:subject>Certificate of Attendance</dc:subject>
  <dc:creator>Srinivasa R. Veeramallu, 2010 KCITE President</dc:creator>
  <cp:keywords>KCITE, PDH, Chapter Meeting, Certificate of Attendance</cp:keywords>
  <cp:lastModifiedBy>Thomas Evans</cp:lastModifiedBy>
  <cp:revision>6</cp:revision>
  <cp:lastPrinted>2014-08-19T19:07:00Z</cp:lastPrinted>
  <dcterms:created xsi:type="dcterms:W3CDTF">2016-05-06T16:04:00Z</dcterms:created>
  <dcterms:modified xsi:type="dcterms:W3CDTF">2016-05-06T16:20:00Z</dcterms:modified>
</cp:coreProperties>
</file>