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C" w:rsidRDefault="003F314C" w:rsidP="00F11638">
      <w:pPr>
        <w:jc w:val="center"/>
        <w:rPr>
          <w:rFonts w:ascii="Times New Roman" w:hAnsi="Times New Roman"/>
          <w:b/>
          <w:bCs/>
          <w:sz w:val="40"/>
        </w:rPr>
      </w:pPr>
      <w:r>
        <w:rPr>
          <w:rFonts w:ascii="Times New Roman" w:hAnsi="Times New Roman"/>
          <w:b/>
          <w:bCs/>
          <w:noProof/>
          <w:sz w:val="40"/>
        </w:rPr>
        <w:drawing>
          <wp:anchor distT="0" distB="0" distL="114300" distR="114300" simplePos="0" relativeHeight="251658240" behindDoc="1" locked="0" layoutInCell="1" allowOverlap="1" wp14:anchorId="6DA7DDAA" wp14:editId="5BEFA7AF">
            <wp:simplePos x="0" y="0"/>
            <wp:positionH relativeFrom="column">
              <wp:posOffset>19050</wp:posOffset>
            </wp:positionH>
            <wp:positionV relativeFrom="paragraph">
              <wp:posOffset>-3810</wp:posOffset>
            </wp:positionV>
            <wp:extent cx="264795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5" y="21296"/>
                <wp:lineTo x="21445" y="0"/>
                <wp:lineTo x="0" y="0"/>
              </wp:wrapPolygon>
            </wp:wrapTight>
            <wp:docPr id="1" name="Picture 1" descr="kcite%20logo%20-%20blue%2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cite%20logo%20-%20blue%20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4AB">
        <w:rPr>
          <w:rFonts w:ascii="Times New Roman" w:hAnsi="Times New Roman"/>
          <w:b/>
          <w:bCs/>
          <w:noProof/>
          <w:sz w:val="40"/>
        </w:rPr>
        <w:t xml:space="preserve"> </w:t>
      </w:r>
    </w:p>
    <w:p w:rsidR="001C4D03" w:rsidRPr="00A10B2C" w:rsidRDefault="00E508AE" w:rsidP="001B11C1">
      <w:pPr>
        <w:jc w:val="center"/>
        <w:rPr>
          <w:rFonts w:ascii="Times New Roman" w:hAnsi="Times New Roman"/>
          <w:b/>
          <w:bCs/>
          <w:sz w:val="40"/>
        </w:rPr>
      </w:pPr>
      <w:r>
        <w:rPr>
          <w:rFonts w:ascii="Times New Roman" w:hAnsi="Times New Roman"/>
          <w:b/>
          <w:bCs/>
          <w:sz w:val="40"/>
        </w:rPr>
        <w:t>Minutes</w:t>
      </w:r>
    </w:p>
    <w:p w:rsidR="001C4D03" w:rsidRPr="00A10B2C" w:rsidRDefault="00F06887" w:rsidP="00F8136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Chapter</w:t>
      </w:r>
      <w:r w:rsidR="001B11C1">
        <w:rPr>
          <w:rFonts w:ascii="Times New Roman" w:hAnsi="Times New Roman"/>
          <w:b/>
          <w:bCs/>
          <w:sz w:val="28"/>
        </w:rPr>
        <w:t xml:space="preserve"> Meeting</w:t>
      </w:r>
    </w:p>
    <w:p w:rsidR="001C4D03" w:rsidRDefault="00614969" w:rsidP="00F8136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Ma</w:t>
      </w:r>
      <w:r w:rsidR="005B7E24">
        <w:rPr>
          <w:rFonts w:ascii="Times New Roman" w:hAnsi="Times New Roman"/>
          <w:b/>
          <w:bCs/>
          <w:sz w:val="28"/>
        </w:rPr>
        <w:t>y</w:t>
      </w:r>
      <w:r>
        <w:rPr>
          <w:rFonts w:ascii="Times New Roman" w:hAnsi="Times New Roman"/>
          <w:b/>
          <w:bCs/>
          <w:sz w:val="28"/>
        </w:rPr>
        <w:t xml:space="preserve"> 12, 201</w:t>
      </w:r>
      <w:r w:rsidR="005B7E24">
        <w:rPr>
          <w:rFonts w:ascii="Times New Roman" w:hAnsi="Times New Roman"/>
          <w:b/>
          <w:bCs/>
          <w:sz w:val="28"/>
        </w:rPr>
        <w:t>6</w:t>
      </w:r>
    </w:p>
    <w:p w:rsidR="006704F2" w:rsidRDefault="005B7E24" w:rsidP="00F8136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10</w:t>
      </w:r>
      <w:r w:rsidR="001B11C1">
        <w:rPr>
          <w:rFonts w:ascii="Times New Roman" w:hAnsi="Times New Roman"/>
          <w:b/>
          <w:bCs/>
          <w:sz w:val="28"/>
        </w:rPr>
        <w:t>:</w:t>
      </w:r>
      <w:r>
        <w:rPr>
          <w:rFonts w:ascii="Times New Roman" w:hAnsi="Times New Roman"/>
          <w:b/>
          <w:bCs/>
          <w:sz w:val="28"/>
        </w:rPr>
        <w:t>00</w:t>
      </w:r>
      <w:r w:rsidR="00342E84">
        <w:rPr>
          <w:rFonts w:ascii="Times New Roman" w:hAnsi="Times New Roman"/>
          <w:b/>
          <w:bCs/>
          <w:sz w:val="28"/>
        </w:rPr>
        <w:t xml:space="preserve"> A</w:t>
      </w:r>
      <w:r w:rsidR="001B11C1">
        <w:rPr>
          <w:rFonts w:ascii="Times New Roman" w:hAnsi="Times New Roman"/>
          <w:b/>
          <w:bCs/>
          <w:sz w:val="28"/>
        </w:rPr>
        <w:t>M</w:t>
      </w:r>
    </w:p>
    <w:p w:rsidR="003F6EDE" w:rsidRDefault="003F6EDE" w:rsidP="00F8136B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Overland Park, Kansas </w:t>
      </w:r>
    </w:p>
    <w:p w:rsidR="003F6EDE" w:rsidRDefault="003F6EDE" w:rsidP="003F6EDE">
      <w:pPr>
        <w:tabs>
          <w:tab w:val="left" w:pos="360"/>
        </w:tabs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ab/>
      </w:r>
      <w:r>
        <w:rPr>
          <w:rFonts w:ascii="Times New Roman" w:hAnsi="Times New Roman"/>
          <w:b/>
          <w:bCs/>
          <w:sz w:val="28"/>
        </w:rPr>
        <w:tab/>
      </w:r>
      <w:r>
        <w:rPr>
          <w:rFonts w:ascii="Times New Roman" w:hAnsi="Times New Roman"/>
          <w:b/>
          <w:bCs/>
          <w:sz w:val="28"/>
        </w:rPr>
        <w:tab/>
        <w:t>Deer Creek Golf Club</w:t>
      </w:r>
    </w:p>
    <w:p w:rsidR="003F6EDE" w:rsidRPr="004A1994" w:rsidRDefault="003F6EDE" w:rsidP="003F6EDE">
      <w:pPr>
        <w:tabs>
          <w:tab w:val="left" w:pos="360"/>
        </w:tabs>
        <w:ind w:left="576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7000 W. 133</w:t>
      </w:r>
      <w:r w:rsidRPr="006B3633">
        <w:rPr>
          <w:rFonts w:ascii="Times New Roman" w:hAnsi="Times New Roman"/>
          <w:b/>
          <w:bCs/>
          <w:sz w:val="28"/>
          <w:vertAlign w:val="superscript"/>
        </w:rPr>
        <w:t>rd</w:t>
      </w:r>
      <w:r>
        <w:rPr>
          <w:rFonts w:ascii="Times New Roman" w:hAnsi="Times New Roman"/>
          <w:b/>
          <w:bCs/>
          <w:sz w:val="28"/>
        </w:rPr>
        <w:t xml:space="preserve"> Street</w:t>
      </w:r>
    </w:p>
    <w:p w:rsidR="00307824" w:rsidRDefault="00307824" w:rsidP="00AD05BE">
      <w:pPr>
        <w:tabs>
          <w:tab w:val="left" w:pos="360"/>
        </w:tabs>
        <w:ind w:left="4320"/>
        <w:jc w:val="center"/>
        <w:rPr>
          <w:rFonts w:ascii="Times New Roman" w:hAnsi="Times New Roman"/>
          <w:b/>
          <w:bCs/>
          <w:sz w:val="28"/>
          <w:lang w:val="en"/>
        </w:rPr>
      </w:pPr>
    </w:p>
    <w:p w:rsidR="00693420" w:rsidRDefault="00693420" w:rsidP="00E508AE">
      <w:pPr>
        <w:tabs>
          <w:tab w:val="left" w:pos="360"/>
        </w:tabs>
        <w:ind w:left="90"/>
        <w:rPr>
          <w:rFonts w:ascii="Times New Roman" w:hAnsi="Times New Roman"/>
          <w:b/>
          <w:szCs w:val="24"/>
        </w:rPr>
      </w:pPr>
    </w:p>
    <w:p w:rsidR="008B50FB" w:rsidRDefault="008B50FB" w:rsidP="008B50F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Chapter Board Members Present:</w:t>
      </w:r>
      <w:r>
        <w:rPr>
          <w:rFonts w:ascii="Times New Roman" w:hAnsi="Times New Roman"/>
          <w:b/>
          <w:szCs w:val="24"/>
        </w:rPr>
        <w:tab/>
        <w:t>Attendance:</w:t>
      </w:r>
    </w:p>
    <w:p w:rsidR="008B50FB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E71650">
        <w:rPr>
          <w:rFonts w:ascii="Times New Roman" w:hAnsi="Times New Roman"/>
          <w:szCs w:val="24"/>
        </w:rPr>
        <w:t>Kendra Stevenson -</w:t>
      </w:r>
      <w:r w:rsidRPr="00C27B4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President</w:t>
      </w:r>
      <w:r>
        <w:rPr>
          <w:rFonts w:ascii="Times New Roman" w:hAnsi="Times New Roman"/>
          <w:szCs w:val="24"/>
        </w:rPr>
        <w:tab/>
        <w:t xml:space="preserve">KCITE Members - </w:t>
      </w:r>
      <w:r>
        <w:rPr>
          <w:rFonts w:ascii="Times New Roman" w:hAnsi="Times New Roman"/>
          <w:szCs w:val="24"/>
        </w:rPr>
        <w:tab/>
      </w:r>
      <w:r w:rsidR="00B62CEA">
        <w:rPr>
          <w:rFonts w:ascii="Times New Roman" w:hAnsi="Times New Roman"/>
          <w:szCs w:val="24"/>
        </w:rPr>
        <w:t>40</w:t>
      </w:r>
    </w:p>
    <w:p w:rsidR="008B50FB" w:rsidRPr="00E71650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David Church</w:t>
      </w:r>
      <w:r w:rsidRPr="00E71650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 Vice President</w:t>
      </w:r>
      <w:r w:rsidRPr="00E7165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Non Members - </w:t>
      </w:r>
      <w:r>
        <w:rPr>
          <w:rFonts w:ascii="Times New Roman" w:hAnsi="Times New Roman"/>
          <w:szCs w:val="24"/>
        </w:rPr>
        <w:tab/>
      </w:r>
      <w:r w:rsidR="00B62CEA">
        <w:rPr>
          <w:rFonts w:ascii="Times New Roman" w:hAnsi="Times New Roman"/>
          <w:szCs w:val="24"/>
        </w:rPr>
        <w:t>12</w:t>
      </w:r>
      <w:r w:rsidRPr="00E7165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Lindsay Harris -</w:t>
      </w:r>
      <w:r w:rsidRPr="00F0688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Secretary/Treasurer</w:t>
      </w:r>
      <w:r w:rsidRPr="00E7165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Student Affiliates - </w:t>
      </w:r>
      <w:r>
        <w:rPr>
          <w:rFonts w:ascii="Times New Roman" w:hAnsi="Times New Roman"/>
          <w:szCs w:val="24"/>
        </w:rPr>
        <w:tab/>
      </w:r>
      <w:r w:rsidR="00B62CEA">
        <w:rPr>
          <w:rFonts w:ascii="Times New Roman" w:hAnsi="Times New Roman"/>
          <w:szCs w:val="24"/>
        </w:rPr>
        <w:t>0</w:t>
      </w:r>
    </w:p>
    <w:p w:rsidR="008B50FB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Tom Evans - Member Director</w:t>
      </w:r>
      <w:r>
        <w:rPr>
          <w:rFonts w:ascii="Times New Roman" w:hAnsi="Times New Roman"/>
          <w:szCs w:val="24"/>
        </w:rPr>
        <w:tab/>
        <w:t xml:space="preserve">Presenters - </w:t>
      </w:r>
      <w:r>
        <w:rPr>
          <w:rFonts w:ascii="Times New Roman" w:hAnsi="Times New Roman"/>
          <w:szCs w:val="24"/>
        </w:rPr>
        <w:tab/>
        <w:t>1</w:t>
      </w:r>
    </w:p>
    <w:p w:rsidR="008B50FB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Dave MacDonald </w:t>
      </w:r>
      <w:r w:rsidRPr="00E71650">
        <w:rPr>
          <w:rFonts w:ascii="Times New Roman" w:hAnsi="Times New Roman"/>
          <w:szCs w:val="24"/>
        </w:rPr>
        <w:t>-Affiliate Director</w:t>
      </w:r>
      <w:r>
        <w:rPr>
          <w:rFonts w:ascii="Times New Roman" w:hAnsi="Times New Roman"/>
          <w:szCs w:val="24"/>
        </w:rPr>
        <w:tab/>
      </w:r>
      <w:r w:rsidRPr="00726657">
        <w:rPr>
          <w:rFonts w:ascii="Times New Roman" w:hAnsi="Times New Roman"/>
          <w:b/>
          <w:szCs w:val="24"/>
        </w:rPr>
        <w:t xml:space="preserve">TOTAL - </w:t>
      </w:r>
      <w:r w:rsidRPr="00726657">
        <w:rPr>
          <w:rFonts w:ascii="Times New Roman" w:hAnsi="Times New Roman"/>
          <w:b/>
          <w:szCs w:val="24"/>
        </w:rPr>
        <w:tab/>
      </w:r>
      <w:r w:rsidR="00B62CEA">
        <w:rPr>
          <w:rFonts w:ascii="Times New Roman" w:hAnsi="Times New Roman"/>
          <w:b/>
          <w:szCs w:val="24"/>
        </w:rPr>
        <w:t>52</w:t>
      </w:r>
      <w:r>
        <w:rPr>
          <w:rFonts w:ascii="Times New Roman" w:hAnsi="Times New Roman"/>
          <w:szCs w:val="24"/>
        </w:rPr>
        <w:tab/>
        <w:t>Mike McKenna - Past President</w:t>
      </w:r>
      <w:r w:rsidRPr="0072665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</w:p>
    <w:p w:rsidR="008B50FB" w:rsidRDefault="008B50FB" w:rsidP="008B50FB">
      <w:pPr>
        <w:tabs>
          <w:tab w:val="left" w:pos="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Chapter Board Members Not Present:</w:t>
      </w:r>
    </w:p>
    <w:p w:rsidR="008B50FB" w:rsidRDefault="008B50FB" w:rsidP="008B50FB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D4162F">
        <w:rPr>
          <w:rFonts w:ascii="Times New Roman" w:hAnsi="Times New Roman"/>
          <w:szCs w:val="24"/>
        </w:rPr>
        <w:t>David Church</w:t>
      </w:r>
      <w:r w:rsidR="00D4162F" w:rsidRPr="00E71650">
        <w:rPr>
          <w:rFonts w:ascii="Times New Roman" w:hAnsi="Times New Roman"/>
          <w:szCs w:val="24"/>
        </w:rPr>
        <w:t>-</w:t>
      </w:r>
      <w:r w:rsidR="00D4162F">
        <w:rPr>
          <w:rFonts w:ascii="Times New Roman" w:hAnsi="Times New Roman"/>
          <w:szCs w:val="24"/>
        </w:rPr>
        <w:t xml:space="preserve"> Vice President</w:t>
      </w:r>
    </w:p>
    <w:p w:rsidR="00D4162F" w:rsidRDefault="00D4162F" w:rsidP="008B50FB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D4162F" w:rsidRDefault="00D4162F" w:rsidP="008B50FB">
      <w:pPr>
        <w:tabs>
          <w:tab w:val="left" w:pos="360"/>
        </w:tabs>
        <w:rPr>
          <w:rFonts w:ascii="Times New Roman" w:hAnsi="Times New Roman"/>
          <w:b/>
          <w:szCs w:val="24"/>
        </w:rPr>
      </w:pPr>
      <w:r w:rsidRPr="00D4162F">
        <w:rPr>
          <w:rFonts w:ascii="Times New Roman" w:hAnsi="Times New Roman"/>
          <w:b/>
          <w:szCs w:val="24"/>
        </w:rPr>
        <w:t>2015 KCITE</w:t>
      </w:r>
      <w:r>
        <w:rPr>
          <w:rFonts w:ascii="Times New Roman" w:hAnsi="Times New Roman"/>
          <w:b/>
          <w:szCs w:val="24"/>
        </w:rPr>
        <w:t xml:space="preserve"> </w:t>
      </w:r>
      <w:r w:rsidRPr="00D4162F">
        <w:rPr>
          <w:rFonts w:ascii="Times New Roman" w:hAnsi="Times New Roman"/>
          <w:b/>
          <w:szCs w:val="24"/>
        </w:rPr>
        <w:t>Excellence in Transportation Award</w:t>
      </w:r>
      <w:r>
        <w:rPr>
          <w:rFonts w:ascii="Times New Roman" w:hAnsi="Times New Roman"/>
          <w:b/>
          <w:szCs w:val="24"/>
        </w:rPr>
        <w:t xml:space="preserve"> Submittal Evaluations.</w:t>
      </w:r>
    </w:p>
    <w:p w:rsidR="00D4162F" w:rsidRPr="00D4162F" w:rsidRDefault="00D4162F" w:rsidP="008B50FB">
      <w:pPr>
        <w:tabs>
          <w:tab w:val="left" w:pos="360"/>
        </w:tabs>
        <w:rPr>
          <w:rFonts w:ascii="Times New Roman" w:hAnsi="Times New Roman"/>
          <w:b/>
          <w:szCs w:val="24"/>
        </w:rPr>
      </w:pPr>
    </w:p>
    <w:p w:rsidR="003F6EDE" w:rsidRDefault="003F6EDE" w:rsidP="009629A0">
      <w:pPr>
        <w:pStyle w:val="Default"/>
        <w:rPr>
          <w:b/>
          <w:bCs/>
          <w:sz w:val="23"/>
          <w:szCs w:val="23"/>
        </w:rPr>
      </w:pPr>
      <w:r w:rsidRPr="00D4162F">
        <w:rPr>
          <w:bCs/>
          <w:sz w:val="23"/>
          <w:szCs w:val="23"/>
        </w:rPr>
        <w:t>Kendra</w:t>
      </w:r>
      <w:r w:rsidR="00AD2946" w:rsidRPr="00D4162F">
        <w:rPr>
          <w:bCs/>
          <w:sz w:val="23"/>
          <w:szCs w:val="23"/>
        </w:rPr>
        <w:t xml:space="preserve"> called </w:t>
      </w:r>
      <w:r w:rsidR="00D4162F" w:rsidRPr="00D4162F">
        <w:rPr>
          <w:bCs/>
          <w:sz w:val="23"/>
          <w:szCs w:val="23"/>
        </w:rPr>
        <w:t xml:space="preserve">judging </w:t>
      </w:r>
      <w:r w:rsidR="00D4162F">
        <w:rPr>
          <w:bCs/>
          <w:sz w:val="23"/>
          <w:szCs w:val="23"/>
        </w:rPr>
        <w:t xml:space="preserve">team </w:t>
      </w:r>
      <w:r w:rsidR="00AD2946" w:rsidRPr="00D4162F">
        <w:rPr>
          <w:bCs/>
          <w:sz w:val="23"/>
          <w:szCs w:val="23"/>
        </w:rPr>
        <w:t xml:space="preserve">meeting to order at </w:t>
      </w:r>
      <w:r w:rsidR="008B50FB" w:rsidRPr="00D4162F">
        <w:rPr>
          <w:bCs/>
          <w:sz w:val="23"/>
          <w:szCs w:val="23"/>
        </w:rPr>
        <w:t>10:00</w:t>
      </w:r>
      <w:r w:rsidR="00CF08F9" w:rsidRPr="00D4162F">
        <w:rPr>
          <w:bCs/>
          <w:sz w:val="23"/>
          <w:szCs w:val="23"/>
        </w:rPr>
        <w:t xml:space="preserve"> AM</w:t>
      </w:r>
      <w:r w:rsidR="00D4162F">
        <w:rPr>
          <w:bCs/>
          <w:sz w:val="23"/>
          <w:szCs w:val="23"/>
        </w:rPr>
        <w:t>.</w:t>
      </w:r>
    </w:p>
    <w:p w:rsidR="003F6EDE" w:rsidRDefault="003F6EDE" w:rsidP="009629A0">
      <w:pPr>
        <w:pStyle w:val="Default"/>
        <w:rPr>
          <w:bCs/>
          <w:sz w:val="23"/>
          <w:szCs w:val="23"/>
        </w:rPr>
      </w:pPr>
      <w:r w:rsidRPr="00D4162F">
        <w:rPr>
          <w:bCs/>
          <w:sz w:val="23"/>
          <w:szCs w:val="23"/>
        </w:rPr>
        <w:t>Judging</w:t>
      </w:r>
      <w:r w:rsidR="00D4162F">
        <w:rPr>
          <w:bCs/>
          <w:sz w:val="23"/>
          <w:szCs w:val="23"/>
        </w:rPr>
        <w:t xml:space="preserve"> was done on four submittals</w:t>
      </w:r>
    </w:p>
    <w:p w:rsidR="00D4162F" w:rsidRDefault="00D4162F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1. MSHP and MoDOT CADfusion 911 Data Integration</w:t>
      </w:r>
      <w:r w:rsidR="00463E82">
        <w:rPr>
          <w:bCs/>
          <w:sz w:val="23"/>
          <w:szCs w:val="23"/>
        </w:rPr>
        <w:t xml:space="preserve"> (KC Scout)</w:t>
      </w:r>
    </w:p>
    <w:p w:rsidR="00D4162F" w:rsidRDefault="00D4162F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2. TrafficVision ATMS Integration</w:t>
      </w:r>
      <w:r w:rsidR="00463E82">
        <w:rPr>
          <w:bCs/>
          <w:sz w:val="23"/>
          <w:szCs w:val="23"/>
        </w:rPr>
        <w:t xml:space="preserve"> (KC Scout)</w:t>
      </w:r>
    </w:p>
    <w:p w:rsidR="007B3CFC" w:rsidRDefault="00D4162F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3. </w:t>
      </w:r>
      <w:r w:rsidR="007B3CFC">
        <w:rPr>
          <w:bCs/>
          <w:sz w:val="23"/>
          <w:szCs w:val="23"/>
        </w:rPr>
        <w:t>HNTB, Kansas Statewide Freight Network Truck Parking Plan</w:t>
      </w:r>
    </w:p>
    <w:p w:rsidR="005868F9" w:rsidRDefault="007B3CFC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4. </w:t>
      </w:r>
      <w:r w:rsidR="005868F9">
        <w:rPr>
          <w:bCs/>
          <w:sz w:val="23"/>
          <w:szCs w:val="23"/>
        </w:rPr>
        <w:t>The Overland Park Safe Bicycle Use Outreach Project</w:t>
      </w:r>
    </w:p>
    <w:p w:rsidR="00463E82" w:rsidRDefault="00463E82" w:rsidP="009629A0">
      <w:pPr>
        <w:pStyle w:val="Default"/>
        <w:rPr>
          <w:bCs/>
          <w:sz w:val="23"/>
          <w:szCs w:val="23"/>
        </w:rPr>
      </w:pPr>
    </w:p>
    <w:p w:rsidR="005868F9" w:rsidRPr="005868F9" w:rsidRDefault="005868F9" w:rsidP="009629A0">
      <w:pPr>
        <w:pStyle w:val="Default"/>
        <w:rPr>
          <w:b/>
          <w:bCs/>
          <w:sz w:val="23"/>
          <w:szCs w:val="23"/>
        </w:rPr>
      </w:pPr>
      <w:r w:rsidRPr="005868F9">
        <w:rPr>
          <w:b/>
          <w:bCs/>
          <w:sz w:val="23"/>
          <w:szCs w:val="23"/>
        </w:rPr>
        <w:t>Judges Present:</w:t>
      </w:r>
    </w:p>
    <w:p w:rsidR="005868F9" w:rsidRDefault="005868F9" w:rsidP="009629A0">
      <w:pPr>
        <w:pStyle w:val="Default"/>
        <w:rPr>
          <w:bCs/>
          <w:sz w:val="23"/>
          <w:szCs w:val="23"/>
        </w:rPr>
      </w:pPr>
      <w:r w:rsidRPr="00E71650">
        <w:t>Kendra Stevenson -</w:t>
      </w:r>
      <w:r w:rsidRPr="00C27B4F">
        <w:t xml:space="preserve"> </w:t>
      </w:r>
      <w:r>
        <w:t>President</w:t>
      </w:r>
      <w:r>
        <w:rPr>
          <w:bCs/>
          <w:sz w:val="23"/>
          <w:szCs w:val="23"/>
        </w:rPr>
        <w:tab/>
      </w:r>
    </w:p>
    <w:p w:rsidR="00D4162F" w:rsidRPr="00D4162F" w:rsidRDefault="005868F9" w:rsidP="009629A0">
      <w:pPr>
        <w:pStyle w:val="Default"/>
        <w:rPr>
          <w:bCs/>
          <w:sz w:val="23"/>
          <w:szCs w:val="23"/>
        </w:rPr>
      </w:pPr>
      <w:r>
        <w:t>Tom Evans - Member Director</w:t>
      </w:r>
      <w:r w:rsidR="00D4162F">
        <w:rPr>
          <w:bCs/>
          <w:sz w:val="23"/>
          <w:szCs w:val="23"/>
        </w:rPr>
        <w:tab/>
      </w:r>
    </w:p>
    <w:p w:rsidR="00D4162F" w:rsidRDefault="005868F9" w:rsidP="009629A0">
      <w:pPr>
        <w:pStyle w:val="Default"/>
        <w:rPr>
          <w:b/>
          <w:bCs/>
          <w:sz w:val="23"/>
          <w:szCs w:val="23"/>
        </w:rPr>
      </w:pPr>
      <w:r>
        <w:t xml:space="preserve">Dave MacDonald </w:t>
      </w:r>
      <w:r w:rsidRPr="00E71650">
        <w:t>-Affiliate Director</w:t>
      </w:r>
    </w:p>
    <w:p w:rsidR="00D4162F" w:rsidRDefault="005868F9" w:rsidP="009629A0">
      <w:pPr>
        <w:pStyle w:val="Default"/>
      </w:pPr>
      <w:r>
        <w:t>Mike McKenna - Past President</w:t>
      </w:r>
    </w:p>
    <w:p w:rsidR="005868F9" w:rsidRDefault="005868F9" w:rsidP="005868F9">
      <w:pPr>
        <w:tabs>
          <w:tab w:val="left" w:pos="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Judge Not Present:</w:t>
      </w:r>
    </w:p>
    <w:p w:rsidR="005868F9" w:rsidRDefault="005868F9" w:rsidP="005868F9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David Church</w:t>
      </w:r>
      <w:r w:rsidRPr="00E71650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 Vice President</w:t>
      </w:r>
    </w:p>
    <w:p w:rsidR="005868F9" w:rsidRDefault="005868F9" w:rsidP="005868F9">
      <w:pPr>
        <w:tabs>
          <w:tab w:val="left" w:pos="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Judge Abstain Due to Conflict of Interest:</w:t>
      </w:r>
    </w:p>
    <w:p w:rsidR="005868F9" w:rsidRDefault="005868F9" w:rsidP="009629A0">
      <w:pPr>
        <w:pStyle w:val="Default"/>
      </w:pPr>
      <w:r>
        <w:t>Lindsay Harris -</w:t>
      </w:r>
      <w:r w:rsidRPr="00F06887">
        <w:t xml:space="preserve"> </w:t>
      </w:r>
      <w:r>
        <w:t>Secretary/Treasurer</w:t>
      </w:r>
      <w:r w:rsidR="00463E82">
        <w:t xml:space="preserve"> (Scout representative). </w:t>
      </w:r>
    </w:p>
    <w:p w:rsidR="00463E82" w:rsidRDefault="00463E82" w:rsidP="009629A0">
      <w:pPr>
        <w:pStyle w:val="Default"/>
      </w:pPr>
    </w:p>
    <w:p w:rsidR="00463E82" w:rsidRDefault="00463E82" w:rsidP="00463E82">
      <w:pPr>
        <w:pStyle w:val="Default"/>
      </w:pPr>
      <w:r>
        <w:t xml:space="preserve">Judging members present discussed criteria and the meeting of that criteria for all submissions. Final vote is delayed until final voting member: </w:t>
      </w:r>
      <w:r w:rsidRPr="00463E82">
        <w:t>David Church- Vice President</w:t>
      </w:r>
      <w:r>
        <w:t xml:space="preserve"> can provide input. </w:t>
      </w:r>
    </w:p>
    <w:p w:rsidR="00463E82" w:rsidRDefault="00463E82" w:rsidP="00463E82">
      <w:pPr>
        <w:pStyle w:val="Default"/>
      </w:pPr>
    </w:p>
    <w:p w:rsidR="00463E82" w:rsidRPr="00463E82" w:rsidRDefault="00463E82" w:rsidP="00463E82">
      <w:pPr>
        <w:pStyle w:val="Default"/>
      </w:pPr>
    </w:p>
    <w:p w:rsidR="005868F9" w:rsidRDefault="005868F9" w:rsidP="009629A0">
      <w:pPr>
        <w:pStyle w:val="Default"/>
        <w:rPr>
          <w:b/>
          <w:bCs/>
          <w:sz w:val="23"/>
          <w:szCs w:val="23"/>
        </w:rPr>
      </w:pPr>
    </w:p>
    <w:p w:rsidR="00D4162F" w:rsidRDefault="00D4162F" w:rsidP="009629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Kendra called </w:t>
      </w:r>
      <w:r w:rsidR="00463E82">
        <w:rPr>
          <w:b/>
          <w:bCs/>
          <w:sz w:val="23"/>
          <w:szCs w:val="23"/>
        </w:rPr>
        <w:t xml:space="preserve">regular </w:t>
      </w:r>
      <w:r>
        <w:rPr>
          <w:b/>
          <w:bCs/>
          <w:sz w:val="23"/>
          <w:szCs w:val="23"/>
        </w:rPr>
        <w:t xml:space="preserve">meeting to order at </w:t>
      </w:r>
      <w:r w:rsidR="00A45248">
        <w:rPr>
          <w:b/>
          <w:bCs/>
          <w:sz w:val="23"/>
          <w:szCs w:val="23"/>
        </w:rPr>
        <w:t>11</w:t>
      </w:r>
      <w:r>
        <w:rPr>
          <w:b/>
          <w:bCs/>
          <w:sz w:val="23"/>
          <w:szCs w:val="23"/>
        </w:rPr>
        <w:t>:</w:t>
      </w:r>
      <w:r w:rsidR="00A45248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>0 AM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 w:rsidRPr="00A45248">
        <w:rPr>
          <w:bCs/>
          <w:sz w:val="23"/>
          <w:szCs w:val="23"/>
        </w:rPr>
        <w:t>She announced</w:t>
      </w:r>
      <w:r>
        <w:rPr>
          <w:bCs/>
          <w:sz w:val="23"/>
          <w:szCs w:val="23"/>
        </w:rPr>
        <w:t xml:space="preserve"> the Golf Team names and the prizes.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FC0887" w:rsidRDefault="00A45248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Team-#1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Lee Baer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Eric Kocher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Jason Fine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Cheryl Lambrecht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FC0887" w:rsidRDefault="00A45248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Team-Non-Working Stiffs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Mark Stuecheli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Mike Hale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Ralph Lewis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FC0887" w:rsidRDefault="00A45248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Team-Olsson Associates Inc.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Todd Fredericksen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Jamie Fain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Tom Fulton (Did not happen-was replaced)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Jeremy Stretz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FC0887" w:rsidRDefault="00A45248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Team-No Crack Showing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Bruce Baldwin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Matt Volz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David LaRoche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Gary Olson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FC0887" w:rsidRDefault="00A45248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Team-Sub Par Golfers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Rob Herrick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Mpoyo Mwanza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Mike McKenna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Mark Stuempel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FC0887" w:rsidRDefault="00A45248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Team-Oh Deer!...Creek Golfers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David Gilmore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Kurt Rotering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Paul Plotas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</w:p>
    <w:p w:rsidR="00FC0887" w:rsidRPr="00FC0887" w:rsidRDefault="00FC0887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The teams played for the unprecedented retirement money of: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1</w:t>
      </w:r>
      <w:r w:rsidRPr="00FC0887">
        <w:rPr>
          <w:bCs/>
          <w:sz w:val="23"/>
          <w:szCs w:val="23"/>
          <w:vertAlign w:val="superscript"/>
        </w:rPr>
        <w:t>st</w:t>
      </w:r>
      <w:r>
        <w:rPr>
          <w:bCs/>
          <w:sz w:val="23"/>
          <w:szCs w:val="23"/>
        </w:rPr>
        <w:t xml:space="preserve"> Prize</w:t>
      </w:r>
      <w:r>
        <w:rPr>
          <w:bCs/>
          <w:sz w:val="23"/>
          <w:szCs w:val="23"/>
        </w:rPr>
        <w:tab/>
        <w:t>$140.00 gift certificate for Deer Creek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Pr="00FC0887">
        <w:rPr>
          <w:bCs/>
          <w:sz w:val="23"/>
          <w:szCs w:val="23"/>
          <w:vertAlign w:val="superscript"/>
        </w:rPr>
        <w:t>nd</w:t>
      </w:r>
      <w:r>
        <w:rPr>
          <w:bCs/>
          <w:sz w:val="23"/>
          <w:szCs w:val="23"/>
        </w:rPr>
        <w:t xml:space="preserve"> Prize </w:t>
      </w:r>
      <w:r>
        <w:rPr>
          <w:bCs/>
          <w:sz w:val="23"/>
          <w:szCs w:val="23"/>
        </w:rPr>
        <w:tab/>
        <w:t>$100.00 gift certificate for Deer Creek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3</w:t>
      </w:r>
      <w:r w:rsidRPr="00FC0887">
        <w:rPr>
          <w:bCs/>
          <w:sz w:val="23"/>
          <w:szCs w:val="23"/>
          <w:vertAlign w:val="superscript"/>
        </w:rPr>
        <w:t>rd</w:t>
      </w:r>
      <w:r>
        <w:rPr>
          <w:bCs/>
          <w:sz w:val="23"/>
          <w:szCs w:val="23"/>
        </w:rPr>
        <w:t xml:space="preserve"> Prize</w:t>
      </w:r>
      <w:r>
        <w:rPr>
          <w:bCs/>
          <w:sz w:val="23"/>
          <w:szCs w:val="23"/>
        </w:rPr>
        <w:tab/>
        <w:t>$60.00 gift certificate for Deer Creek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</w:p>
    <w:p w:rsidR="00FC0887" w:rsidRDefault="00FC0887" w:rsidP="009629A0">
      <w:pPr>
        <w:pStyle w:val="Default"/>
        <w:rPr>
          <w:b/>
          <w:bCs/>
          <w:sz w:val="23"/>
          <w:szCs w:val="23"/>
        </w:rPr>
      </w:pPr>
      <w:r w:rsidRPr="00FC0887">
        <w:rPr>
          <w:b/>
          <w:bCs/>
          <w:sz w:val="23"/>
          <w:szCs w:val="23"/>
        </w:rPr>
        <w:t>Added competition:</w:t>
      </w:r>
      <w:r>
        <w:rPr>
          <w:b/>
          <w:bCs/>
          <w:sz w:val="23"/>
          <w:szCs w:val="23"/>
        </w:rPr>
        <w:t xml:space="preserve"> The excitement mounts…………………………….!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  <w:r w:rsidRPr="00FC0887">
        <w:rPr>
          <w:bCs/>
          <w:sz w:val="23"/>
          <w:szCs w:val="23"/>
        </w:rPr>
        <w:t>Closest to pin</w:t>
      </w:r>
      <w:r>
        <w:rPr>
          <w:bCs/>
          <w:sz w:val="23"/>
          <w:szCs w:val="23"/>
        </w:rPr>
        <w:t xml:space="preserve">. </w:t>
      </w:r>
      <w:r>
        <w:rPr>
          <w:bCs/>
          <w:sz w:val="23"/>
          <w:szCs w:val="23"/>
        </w:rPr>
        <w:tab/>
        <w:t>Hole 4</w:t>
      </w:r>
      <w:r>
        <w:rPr>
          <w:bCs/>
          <w:sz w:val="23"/>
          <w:szCs w:val="23"/>
        </w:rPr>
        <w:tab/>
        <w:t>Golf Umbrella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Closest to pin.</w:t>
      </w:r>
      <w:r>
        <w:rPr>
          <w:bCs/>
          <w:sz w:val="23"/>
          <w:szCs w:val="23"/>
        </w:rPr>
        <w:tab/>
        <w:t>Hole 11</w:t>
      </w:r>
      <w:r>
        <w:rPr>
          <w:bCs/>
          <w:sz w:val="23"/>
          <w:szCs w:val="23"/>
        </w:rPr>
        <w:tab/>
        <w:t>Golf Gift Pack</w:t>
      </w:r>
    </w:p>
    <w:p w:rsidR="00FC0887" w:rsidRPr="00FC0887" w:rsidRDefault="00FC0887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Longest Drive</w:t>
      </w:r>
      <w:r>
        <w:rPr>
          <w:bCs/>
          <w:sz w:val="23"/>
          <w:szCs w:val="23"/>
        </w:rPr>
        <w:tab/>
        <w:t>Hole 12</w:t>
      </w:r>
      <w:r>
        <w:rPr>
          <w:bCs/>
          <w:sz w:val="23"/>
          <w:szCs w:val="23"/>
        </w:rPr>
        <w:tab/>
        <w:t>Nike Golf Shirt</w:t>
      </w:r>
    </w:p>
    <w:p w:rsidR="00FC0887" w:rsidRDefault="00FC0887" w:rsidP="009629A0">
      <w:pPr>
        <w:pStyle w:val="Default"/>
        <w:rPr>
          <w:bCs/>
          <w:sz w:val="23"/>
          <w:szCs w:val="23"/>
        </w:rPr>
      </w:pPr>
    </w:p>
    <w:p w:rsidR="00FC0887" w:rsidRDefault="00FC0887" w:rsidP="009629A0">
      <w:pPr>
        <w:pStyle w:val="Default"/>
        <w:rPr>
          <w:bCs/>
          <w:sz w:val="23"/>
          <w:szCs w:val="23"/>
        </w:rPr>
      </w:pPr>
    </w:p>
    <w:p w:rsidR="00FC0887" w:rsidRDefault="00FC0887" w:rsidP="009629A0">
      <w:pPr>
        <w:pStyle w:val="Default"/>
        <w:rPr>
          <w:bCs/>
          <w:sz w:val="23"/>
          <w:szCs w:val="23"/>
        </w:rPr>
      </w:pPr>
    </w:p>
    <w:p w:rsidR="00FC0887" w:rsidRDefault="00FC0887" w:rsidP="009629A0">
      <w:pPr>
        <w:pStyle w:val="Default"/>
        <w:rPr>
          <w:bCs/>
          <w:sz w:val="23"/>
          <w:szCs w:val="23"/>
        </w:rPr>
      </w:pPr>
    </w:p>
    <w:p w:rsid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</w:p>
    <w:p w:rsidR="00A45248" w:rsidRPr="00A45248" w:rsidRDefault="00A45248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</w:t>
      </w:r>
    </w:p>
    <w:p w:rsidR="00AD2946" w:rsidRDefault="00AD2946" w:rsidP="009629A0">
      <w:pPr>
        <w:pStyle w:val="Default"/>
        <w:rPr>
          <w:b/>
          <w:bCs/>
          <w:sz w:val="23"/>
          <w:szCs w:val="23"/>
        </w:rPr>
      </w:pPr>
    </w:p>
    <w:p w:rsidR="009629A0" w:rsidRDefault="009629A0" w:rsidP="009629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Introductions</w:t>
      </w:r>
    </w:p>
    <w:p w:rsidR="003F6EDE" w:rsidRDefault="003F6EDE" w:rsidP="009629A0">
      <w:pPr>
        <w:pStyle w:val="Default"/>
        <w:rPr>
          <w:b/>
          <w:bCs/>
          <w:sz w:val="23"/>
          <w:szCs w:val="23"/>
        </w:rPr>
      </w:pPr>
    </w:p>
    <w:p w:rsidR="009629A0" w:rsidRDefault="003F6EDE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Kendr</w:t>
      </w:r>
      <w:r w:rsidR="00D4162F">
        <w:rPr>
          <w:bCs/>
          <w:sz w:val="23"/>
          <w:szCs w:val="23"/>
        </w:rPr>
        <w:t>a</w:t>
      </w:r>
      <w:r w:rsidR="009629A0">
        <w:rPr>
          <w:bCs/>
          <w:sz w:val="23"/>
          <w:szCs w:val="23"/>
        </w:rPr>
        <w:t xml:space="preserve"> asked everyone around th</w:t>
      </w:r>
      <w:r w:rsidR="00CE10AD">
        <w:rPr>
          <w:bCs/>
          <w:sz w:val="23"/>
          <w:szCs w:val="23"/>
        </w:rPr>
        <w:t xml:space="preserve">e room to introduce themselves by </w:t>
      </w:r>
      <w:r w:rsidR="00A45248">
        <w:rPr>
          <w:bCs/>
          <w:sz w:val="23"/>
          <w:szCs w:val="23"/>
        </w:rPr>
        <w:t>name and</w:t>
      </w:r>
      <w:r w:rsidR="00CE10AD">
        <w:rPr>
          <w:bCs/>
          <w:sz w:val="23"/>
          <w:szCs w:val="23"/>
        </w:rPr>
        <w:t xml:space="preserve"> company.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9629A0" w:rsidRDefault="00A45248" w:rsidP="009629A0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Kendra then proceeded with announcements of upcoming events.</w:t>
      </w:r>
    </w:p>
    <w:p w:rsidR="009629A0" w:rsidRDefault="009629A0" w:rsidP="009629A0">
      <w:pPr>
        <w:pStyle w:val="Default"/>
        <w:rPr>
          <w:sz w:val="23"/>
          <w:szCs w:val="23"/>
        </w:rPr>
      </w:pPr>
    </w:p>
    <w:p w:rsidR="003F6EDE" w:rsidRPr="0051464D" w:rsidRDefault="003F6EDE" w:rsidP="003F6EDE">
      <w:pPr>
        <w:pStyle w:val="ListParagraph"/>
        <w:numPr>
          <w:ilvl w:val="0"/>
          <w:numId w:val="41"/>
        </w:numPr>
        <w:rPr>
          <w:rFonts w:ascii="Times New Roman" w:hAnsi="Times New Roman"/>
          <w:b/>
          <w:szCs w:val="24"/>
        </w:rPr>
      </w:pPr>
      <w:r w:rsidRPr="0051464D">
        <w:rPr>
          <w:rFonts w:ascii="Times New Roman" w:hAnsi="Times New Roman"/>
          <w:b/>
          <w:szCs w:val="24"/>
        </w:rPr>
        <w:t>Upcoming Events</w:t>
      </w:r>
    </w:p>
    <w:p w:rsidR="003F6EDE" w:rsidRDefault="003F6EDE" w:rsidP="003F6EDE">
      <w:pPr>
        <w:pStyle w:val="ListParagraph"/>
        <w:numPr>
          <w:ilvl w:val="0"/>
          <w:numId w:val="40"/>
        </w:numPr>
        <w:tabs>
          <w:tab w:val="left" w:pos="360"/>
        </w:tabs>
        <w:ind w:left="1440"/>
        <w:rPr>
          <w:rFonts w:ascii="Times New Roman" w:hAnsi="Times New Roman"/>
          <w:szCs w:val="24"/>
        </w:rPr>
      </w:pPr>
      <w:r w:rsidRPr="00D10060">
        <w:rPr>
          <w:rFonts w:ascii="Times New Roman" w:hAnsi="Times New Roman"/>
          <w:szCs w:val="24"/>
        </w:rPr>
        <w:t>2016 MIDWESTERN District Meeting</w:t>
      </w:r>
    </w:p>
    <w:p w:rsidR="003F6EDE" w:rsidRDefault="003F6EDE" w:rsidP="003F6EDE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857D4F">
        <w:rPr>
          <w:rFonts w:ascii="Times New Roman" w:hAnsi="Times New Roman"/>
          <w:szCs w:val="24"/>
        </w:rPr>
        <w:t>June 26-28, 2016</w:t>
      </w:r>
      <w:r>
        <w:rPr>
          <w:rFonts w:ascii="Times New Roman" w:hAnsi="Times New Roman"/>
          <w:szCs w:val="24"/>
        </w:rPr>
        <w:t xml:space="preserve">, </w:t>
      </w:r>
      <w:r w:rsidRPr="00857D4F">
        <w:rPr>
          <w:rFonts w:ascii="Times New Roman" w:hAnsi="Times New Roman"/>
          <w:szCs w:val="24"/>
        </w:rPr>
        <w:t>Chicago, IL</w:t>
      </w:r>
    </w:p>
    <w:p w:rsidR="003F6EDE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Pr="003F6EDE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Default="003F6EDE" w:rsidP="003F6EDE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6A1481">
        <w:rPr>
          <w:rFonts w:ascii="Times New Roman" w:hAnsi="Times New Roman"/>
          <w:szCs w:val="24"/>
        </w:rPr>
        <w:t>KCITE Chapter Meeting</w:t>
      </w:r>
      <w:r>
        <w:rPr>
          <w:rFonts w:ascii="Times New Roman" w:hAnsi="Times New Roman"/>
          <w:szCs w:val="24"/>
        </w:rPr>
        <w:t xml:space="preserve"> </w:t>
      </w:r>
      <w:r w:rsidR="00FC0887">
        <w:rPr>
          <w:rFonts w:ascii="Times New Roman" w:hAnsi="Times New Roman"/>
          <w:szCs w:val="24"/>
        </w:rPr>
        <w:t xml:space="preserve">Joint </w:t>
      </w:r>
      <w:r>
        <w:rPr>
          <w:rFonts w:ascii="Times New Roman" w:hAnsi="Times New Roman"/>
          <w:szCs w:val="24"/>
        </w:rPr>
        <w:t>with APWA</w:t>
      </w:r>
    </w:p>
    <w:p w:rsidR="003F6EDE" w:rsidRDefault="003F6EDE" w:rsidP="003F6EDE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July 14</w:t>
      </w:r>
      <w:r w:rsidRPr="006A1481">
        <w:rPr>
          <w:rFonts w:ascii="Times New Roman" w:hAnsi="Times New Roman"/>
          <w:szCs w:val="24"/>
        </w:rPr>
        <w:t>, 201</w:t>
      </w:r>
      <w:r>
        <w:rPr>
          <w:rFonts w:ascii="Times New Roman" w:hAnsi="Times New Roman"/>
          <w:szCs w:val="24"/>
        </w:rPr>
        <w:t>6</w:t>
      </w:r>
    </w:p>
    <w:p w:rsidR="003F6EDE" w:rsidRDefault="003F6EDE" w:rsidP="003F6EDE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Grandview Community Center</w:t>
      </w:r>
    </w:p>
    <w:p w:rsidR="003F6EDE" w:rsidRPr="00FC0887" w:rsidRDefault="003F6EDE" w:rsidP="00FC0887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FC0887">
        <w:rPr>
          <w:rFonts w:ascii="Times New Roman" w:hAnsi="Times New Roman"/>
          <w:szCs w:val="24"/>
        </w:rPr>
        <w:t>Topic: Grandview LPA Projects</w:t>
      </w:r>
    </w:p>
    <w:p w:rsidR="003F6EDE" w:rsidRPr="006A1481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Pr="00D10060" w:rsidRDefault="003F6EDE" w:rsidP="003F6EDE">
      <w:pPr>
        <w:pStyle w:val="ListParagraph"/>
        <w:numPr>
          <w:ilvl w:val="0"/>
          <w:numId w:val="40"/>
        </w:numPr>
        <w:tabs>
          <w:tab w:val="left" w:pos="360"/>
        </w:tabs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MOVITE Fall 2016 Meeting</w:t>
      </w:r>
    </w:p>
    <w:p w:rsidR="003F6EDE" w:rsidRPr="00857D4F" w:rsidRDefault="003F6EDE" w:rsidP="003F6EDE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857D4F">
        <w:rPr>
          <w:rFonts w:ascii="Times New Roman" w:hAnsi="Times New Roman"/>
          <w:szCs w:val="24"/>
        </w:rPr>
        <w:t>October 5-7, 2016, Oklahoma City, OK</w:t>
      </w:r>
    </w:p>
    <w:p w:rsidR="003F6EDE" w:rsidRDefault="003F6EDE" w:rsidP="003F6EDE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Seeking ideas for topics/issues/projects for technical presentations</w:t>
      </w:r>
    </w:p>
    <w:p w:rsidR="000678B5" w:rsidRDefault="000678B5" w:rsidP="000678B5">
      <w:pPr>
        <w:tabs>
          <w:tab w:val="left" w:pos="360"/>
        </w:tabs>
        <w:ind w:left="2340"/>
        <w:rPr>
          <w:rFonts w:ascii="Times New Roman" w:hAnsi="Times New Roman"/>
          <w:szCs w:val="24"/>
        </w:rPr>
      </w:pPr>
    </w:p>
    <w:p w:rsidR="000678B5" w:rsidRPr="00417B9B" w:rsidRDefault="000678B5" w:rsidP="000678B5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Kendra asked for volunteer Corp</w:t>
      </w:r>
      <w:r w:rsidR="00B62CEA">
        <w:rPr>
          <w:rFonts w:ascii="Times New Roman" w:hAnsi="Times New Roman"/>
          <w:szCs w:val="24"/>
        </w:rPr>
        <w:t>orations,</w:t>
      </w:r>
      <w:r>
        <w:rPr>
          <w:rFonts w:ascii="Times New Roman" w:hAnsi="Times New Roman"/>
          <w:szCs w:val="24"/>
        </w:rPr>
        <w:t xml:space="preserve"> </w:t>
      </w:r>
      <w:r w:rsidR="00B62CEA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>o host an Auto-Cad Training requested by Jackie Gatotho for the training committee. Need com</w:t>
      </w:r>
      <w:r w:rsidR="00B62CEA">
        <w:rPr>
          <w:rFonts w:ascii="Times New Roman" w:hAnsi="Times New Roman"/>
          <w:szCs w:val="24"/>
        </w:rPr>
        <w:t>p</w:t>
      </w:r>
      <w:r>
        <w:rPr>
          <w:rFonts w:ascii="Times New Roman" w:hAnsi="Times New Roman"/>
          <w:szCs w:val="24"/>
        </w:rPr>
        <w:t xml:space="preserve">uters and desks if to host.  </w:t>
      </w:r>
    </w:p>
    <w:p w:rsidR="003F6EDE" w:rsidRDefault="003F6EDE" w:rsidP="003F6EDE">
      <w:pPr>
        <w:tabs>
          <w:tab w:val="left" w:pos="360"/>
        </w:tabs>
        <w:ind w:left="900"/>
        <w:rPr>
          <w:rFonts w:ascii="Times New Roman" w:hAnsi="Times New Roman"/>
          <w:b/>
          <w:szCs w:val="24"/>
        </w:rPr>
      </w:pPr>
    </w:p>
    <w:p w:rsidR="003F6EDE" w:rsidRPr="00823F44" w:rsidRDefault="003F6EDE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 w:rsidRPr="00823F44">
        <w:rPr>
          <w:rFonts w:ascii="Times New Roman" w:hAnsi="Times New Roman"/>
          <w:b/>
          <w:szCs w:val="24"/>
        </w:rPr>
        <w:t>201</w:t>
      </w:r>
      <w:r>
        <w:rPr>
          <w:rFonts w:ascii="Times New Roman" w:hAnsi="Times New Roman"/>
          <w:b/>
          <w:szCs w:val="24"/>
        </w:rPr>
        <w:t>5</w:t>
      </w:r>
      <w:r w:rsidRPr="00823F44">
        <w:rPr>
          <w:rFonts w:ascii="Times New Roman" w:hAnsi="Times New Roman"/>
          <w:b/>
          <w:szCs w:val="24"/>
        </w:rPr>
        <w:t xml:space="preserve"> Excellence in Transportation </w:t>
      </w:r>
    </w:p>
    <w:p w:rsidR="003F6EDE" w:rsidRDefault="003F6EDE" w:rsidP="003F6EDE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Thanks for submittals. Winner will be announced at July meeting</w:t>
      </w:r>
    </w:p>
    <w:p w:rsidR="003F6EDE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Default="003F6EDE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Transportation around the Metro</w:t>
      </w:r>
    </w:p>
    <w:p w:rsidR="003F6EDE" w:rsidRPr="00B62CEA" w:rsidRDefault="003F6EDE" w:rsidP="003F6EDE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95th Street across I-35 is closed for the next 6 </w:t>
      </w:r>
      <w:r w:rsidR="00633A24">
        <w:rPr>
          <w:rFonts w:ascii="Times New Roman" w:hAnsi="Times New Roman"/>
          <w:szCs w:val="24"/>
        </w:rPr>
        <w:t>months</w:t>
      </w:r>
    </w:p>
    <w:p w:rsidR="00B62CEA" w:rsidRPr="00B62CEA" w:rsidRDefault="00B62CEA" w:rsidP="00B62CEA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B62CEA">
        <w:rPr>
          <w:rFonts w:ascii="Times New Roman" w:hAnsi="Times New Roman"/>
          <w:szCs w:val="24"/>
        </w:rPr>
        <w:t>Marshall Drive is now open</w:t>
      </w:r>
    </w:p>
    <w:p w:rsidR="003F6EDE" w:rsidRPr="00B62CEA" w:rsidRDefault="00B62CEA" w:rsidP="000D4018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 w:rsidRPr="00B62CEA">
        <w:rPr>
          <w:rFonts w:ascii="Times New Roman" w:hAnsi="Times New Roman"/>
          <w:szCs w:val="24"/>
        </w:rPr>
        <w:t>KC Streetcar is now OPEN!</w:t>
      </w:r>
      <w:r>
        <w:rPr>
          <w:rFonts w:ascii="Times New Roman" w:hAnsi="Times New Roman"/>
          <w:szCs w:val="24"/>
        </w:rPr>
        <w:t xml:space="preserve"> </w:t>
      </w:r>
      <w:r w:rsidR="003F6EDE" w:rsidRPr="00B62CEA">
        <w:rPr>
          <w:rFonts w:ascii="Times New Roman" w:hAnsi="Times New Roman"/>
          <w:szCs w:val="24"/>
        </w:rPr>
        <w:t>More than 32,000 riders opening weekend</w:t>
      </w:r>
    </w:p>
    <w:p w:rsidR="00633A24" w:rsidRPr="00633A24" w:rsidRDefault="00633A24" w:rsidP="00633A24">
      <w:pPr>
        <w:tabs>
          <w:tab w:val="left" w:pos="360"/>
        </w:tabs>
        <w:ind w:left="900"/>
        <w:rPr>
          <w:rFonts w:ascii="Times New Roman" w:hAnsi="Times New Roman"/>
          <w:b/>
          <w:szCs w:val="24"/>
        </w:rPr>
      </w:pPr>
    </w:p>
    <w:p w:rsidR="003F6EDE" w:rsidRDefault="003F6EDE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 w:rsidRPr="003E3CA4">
        <w:rPr>
          <w:rFonts w:ascii="Times New Roman" w:hAnsi="Times New Roman"/>
          <w:b/>
          <w:szCs w:val="24"/>
        </w:rPr>
        <w:t>Door Prize</w:t>
      </w:r>
      <w:r w:rsidR="00D4162F">
        <w:rPr>
          <w:rFonts w:ascii="Times New Roman" w:hAnsi="Times New Roman"/>
          <w:b/>
          <w:szCs w:val="24"/>
        </w:rPr>
        <w:t>:</w:t>
      </w:r>
      <w:bookmarkStart w:id="0" w:name="_GoBack"/>
      <w:bookmarkEnd w:id="0"/>
    </w:p>
    <w:p w:rsidR="00D4162F" w:rsidRDefault="00D4162F" w:rsidP="00D4162F">
      <w:pPr>
        <w:tabs>
          <w:tab w:val="left" w:pos="360"/>
        </w:tabs>
        <w:ind w:left="900"/>
        <w:rPr>
          <w:rFonts w:ascii="Times New Roman" w:hAnsi="Times New Roman"/>
          <w:b/>
          <w:szCs w:val="24"/>
        </w:rPr>
      </w:pPr>
    </w:p>
    <w:p w:rsidR="003F6EDE" w:rsidRDefault="00D4162F" w:rsidP="00633A24">
      <w:pPr>
        <w:tabs>
          <w:tab w:val="left" w:pos="360"/>
        </w:tabs>
        <w:ind w:left="900"/>
        <w:rPr>
          <w:rFonts w:ascii="Times New Roman" w:hAnsi="Times New Roman"/>
          <w:b/>
          <w:szCs w:val="24"/>
        </w:rPr>
      </w:pPr>
      <w:r w:rsidRPr="00D4162F">
        <w:rPr>
          <w:rFonts w:ascii="Times New Roman" w:hAnsi="Times New Roman"/>
          <w:szCs w:val="24"/>
        </w:rPr>
        <w:t>Door Prize was won by Sean Keller of Keller Engineering.</w:t>
      </w:r>
    </w:p>
    <w:p w:rsidR="003F6EDE" w:rsidRPr="006A1481" w:rsidRDefault="003F6EDE" w:rsidP="003F6EDE">
      <w:pPr>
        <w:tabs>
          <w:tab w:val="left" w:pos="360"/>
        </w:tabs>
        <w:ind w:left="720"/>
        <w:rPr>
          <w:rFonts w:ascii="Times New Roman" w:hAnsi="Times New Roman"/>
          <w:b/>
          <w:szCs w:val="24"/>
        </w:rPr>
      </w:pPr>
    </w:p>
    <w:p w:rsidR="003F6EDE" w:rsidRDefault="003F6EDE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 w:rsidRPr="003E3CA4">
        <w:rPr>
          <w:rFonts w:ascii="Times New Roman" w:hAnsi="Times New Roman"/>
          <w:b/>
          <w:szCs w:val="24"/>
        </w:rPr>
        <w:t>Chapter Presentation</w:t>
      </w:r>
    </w:p>
    <w:p w:rsidR="003F6EDE" w:rsidRDefault="003F6EDE" w:rsidP="003F6EDE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 w:rsidRPr="000E7B35">
        <w:rPr>
          <w:rFonts w:ascii="Times New Roman" w:hAnsi="Times New Roman"/>
          <w:b/>
          <w:szCs w:val="24"/>
        </w:rPr>
        <w:t xml:space="preserve">Topic: </w:t>
      </w:r>
      <w:r w:rsidRPr="000E7B35">
        <w:rPr>
          <w:rFonts w:ascii="Times New Roman" w:hAnsi="Times New Roman"/>
          <w:szCs w:val="24"/>
        </w:rPr>
        <w:t>MoDOT’s Road to Tomorrow</w:t>
      </w:r>
    </w:p>
    <w:p w:rsidR="003F6EDE" w:rsidRPr="004D07EE" w:rsidRDefault="003F6EDE" w:rsidP="003F6EDE">
      <w:pPr>
        <w:numPr>
          <w:ilvl w:val="1"/>
          <w:numId w:val="1"/>
        </w:numPr>
        <w:tabs>
          <w:tab w:val="left" w:pos="360"/>
        </w:tabs>
        <w:ind w:left="720" w:right="1530" w:firstLine="360"/>
        <w:rPr>
          <w:rFonts w:ascii="Times New Roman" w:hAnsi="Times New Roman"/>
          <w:color w:val="000000"/>
          <w:szCs w:val="24"/>
        </w:rPr>
      </w:pPr>
      <w:r w:rsidRPr="004D07EE">
        <w:rPr>
          <w:rFonts w:ascii="Times New Roman" w:hAnsi="Times New Roman"/>
          <w:b/>
          <w:szCs w:val="24"/>
        </w:rPr>
        <w:t>Speaker</w:t>
      </w:r>
      <w:r w:rsidRPr="004D07EE">
        <w:rPr>
          <w:rFonts w:ascii="Times New Roman" w:hAnsi="Times New Roman"/>
          <w:color w:val="000000"/>
          <w:szCs w:val="24"/>
        </w:rPr>
        <w:t xml:space="preserve">: James </w:t>
      </w:r>
      <w:proofErr w:type="spellStart"/>
      <w:r w:rsidRPr="004D07EE">
        <w:rPr>
          <w:rFonts w:ascii="Times New Roman" w:hAnsi="Times New Roman"/>
          <w:color w:val="000000"/>
          <w:szCs w:val="24"/>
        </w:rPr>
        <w:t>Pflum</w:t>
      </w:r>
      <w:proofErr w:type="spellEnd"/>
      <w:r w:rsidRPr="004D07EE">
        <w:rPr>
          <w:rFonts w:ascii="Times New Roman" w:hAnsi="Times New Roman"/>
          <w:color w:val="000000"/>
          <w:szCs w:val="24"/>
        </w:rPr>
        <w:t>, MoDOT</w:t>
      </w:r>
    </w:p>
    <w:p w:rsidR="00CF08F9" w:rsidRPr="00693420" w:rsidRDefault="00CF08F9" w:rsidP="00693420">
      <w:pPr>
        <w:pStyle w:val="Default"/>
        <w:ind w:left="1080"/>
        <w:rPr>
          <w:sz w:val="23"/>
          <w:szCs w:val="23"/>
        </w:rPr>
      </w:pPr>
    </w:p>
    <w:p w:rsidR="00403328" w:rsidRPr="00CF08F9" w:rsidRDefault="00633A24" w:rsidP="00AE40B5">
      <w:pPr>
        <w:pStyle w:val="Default"/>
        <w:rPr>
          <w:b/>
        </w:rPr>
      </w:pPr>
      <w:r>
        <w:rPr>
          <w:b/>
        </w:rPr>
        <w:t>Kendra</w:t>
      </w:r>
      <w:r w:rsidR="00403328" w:rsidRPr="00CF08F9">
        <w:rPr>
          <w:b/>
        </w:rPr>
        <w:t xml:space="preserve"> adjourned the </w:t>
      </w:r>
      <w:r w:rsidR="00B62CEA">
        <w:rPr>
          <w:b/>
        </w:rPr>
        <w:t xml:space="preserve">regular </w:t>
      </w:r>
      <w:r w:rsidR="00403328" w:rsidRPr="00CF08F9">
        <w:rPr>
          <w:b/>
        </w:rPr>
        <w:t>meeting</w:t>
      </w:r>
      <w:r w:rsidR="00CF08F9" w:rsidRPr="00CF08F9">
        <w:rPr>
          <w:b/>
        </w:rPr>
        <w:t xml:space="preserve"> @ </w:t>
      </w:r>
      <w:r>
        <w:rPr>
          <w:b/>
        </w:rPr>
        <w:t>Whenever the Golf game is over: could be tomorrow the way these guys golf.</w:t>
      </w:r>
    </w:p>
    <w:sectPr w:rsidR="00403328" w:rsidRPr="00CF08F9" w:rsidSect="00693420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A24" w:rsidRDefault="00633A24">
      <w:r>
        <w:separator/>
      </w:r>
    </w:p>
  </w:endnote>
  <w:endnote w:type="continuationSeparator" w:id="0">
    <w:p w:rsidR="00633A24" w:rsidRDefault="0063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A24" w:rsidRDefault="00633A24">
      <w:r>
        <w:separator/>
      </w:r>
    </w:p>
  </w:footnote>
  <w:footnote w:type="continuationSeparator" w:id="0">
    <w:p w:rsidR="00633A24" w:rsidRDefault="00633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24" w:rsidRDefault="00B62CE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67.95pt;height:239.55pt;z-index:-251658752;mso-position-horizontal:center;mso-position-horizontal-relative:margin;mso-position-vertical:center;mso-position-vertical-relative:margin" o:allowincell="f">
          <v:imagedata r:id="rId1" o:title="kcite logo color300smal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24" w:rsidRDefault="00B62CE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67.95pt;height:239.55pt;z-index:-251657728;mso-position-horizontal:center;mso-position-horizontal-relative:margin;mso-position-vertical:center;mso-position-vertical-relative:margin" o:allowincell="f">
          <v:imagedata r:id="rId1" o:title="kcite logo color300smal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24" w:rsidRDefault="00B62CE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67.95pt;height:239.55pt;z-index:-251659776;mso-position-horizontal:center;mso-position-horizontal-relative:margin;mso-position-vertical:center;mso-position-vertical-relative:margin" o:allowincell="f">
          <v:imagedata r:id="rId1" o:title="kcite logo color300smal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225"/>
      </v:shape>
    </w:pict>
  </w:numPicBullet>
  <w:abstractNum w:abstractNumId="0" w15:restartNumberingAfterBreak="0">
    <w:nsid w:val="03020CC1"/>
    <w:multiLevelType w:val="hybridMultilevel"/>
    <w:tmpl w:val="08ECC310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4093"/>
    <w:multiLevelType w:val="hybridMultilevel"/>
    <w:tmpl w:val="CB64695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2A6C14"/>
    <w:multiLevelType w:val="hybridMultilevel"/>
    <w:tmpl w:val="D138E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240B"/>
    <w:multiLevelType w:val="hybridMultilevel"/>
    <w:tmpl w:val="20F4869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624C26"/>
    <w:multiLevelType w:val="hybridMultilevel"/>
    <w:tmpl w:val="11843428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483B"/>
    <w:multiLevelType w:val="hybridMultilevel"/>
    <w:tmpl w:val="AC8AA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53E3B"/>
    <w:multiLevelType w:val="hybridMultilevel"/>
    <w:tmpl w:val="3162E206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D3509"/>
    <w:multiLevelType w:val="hybridMultilevel"/>
    <w:tmpl w:val="3930449A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114E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A114EE3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3721"/>
    <w:multiLevelType w:val="hybridMultilevel"/>
    <w:tmpl w:val="6C5A34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4D1E90"/>
    <w:multiLevelType w:val="hybridMultilevel"/>
    <w:tmpl w:val="89982C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8D2C4D"/>
    <w:multiLevelType w:val="hybridMultilevel"/>
    <w:tmpl w:val="63DEB4F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C76ACE"/>
    <w:multiLevelType w:val="hybridMultilevel"/>
    <w:tmpl w:val="4FBC50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23D2592"/>
    <w:multiLevelType w:val="hybridMultilevel"/>
    <w:tmpl w:val="D3EEE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718AC"/>
    <w:multiLevelType w:val="hybridMultilevel"/>
    <w:tmpl w:val="67049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B632ED"/>
    <w:multiLevelType w:val="hybridMultilevel"/>
    <w:tmpl w:val="EAA41CD0"/>
    <w:lvl w:ilvl="0" w:tplc="A114EE3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E717C9"/>
    <w:multiLevelType w:val="hybridMultilevel"/>
    <w:tmpl w:val="8576A16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257276"/>
    <w:multiLevelType w:val="hybridMultilevel"/>
    <w:tmpl w:val="D9726834"/>
    <w:lvl w:ilvl="0" w:tplc="A114EE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7466C3"/>
    <w:multiLevelType w:val="hybridMultilevel"/>
    <w:tmpl w:val="17CC3B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190AAD"/>
    <w:multiLevelType w:val="hybridMultilevel"/>
    <w:tmpl w:val="9E5CA8E2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F61C5"/>
    <w:multiLevelType w:val="hybridMultilevel"/>
    <w:tmpl w:val="1AE2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01BA0"/>
    <w:multiLevelType w:val="hybridMultilevel"/>
    <w:tmpl w:val="40BA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E10D4"/>
    <w:multiLevelType w:val="hybridMultilevel"/>
    <w:tmpl w:val="9DB250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676C7B"/>
    <w:multiLevelType w:val="hybridMultilevel"/>
    <w:tmpl w:val="8F5A1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A6FD8"/>
    <w:multiLevelType w:val="hybridMultilevel"/>
    <w:tmpl w:val="C954125E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C48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60D9A"/>
    <w:multiLevelType w:val="hybridMultilevel"/>
    <w:tmpl w:val="DEF84F40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114E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C2458"/>
    <w:multiLevelType w:val="hybridMultilevel"/>
    <w:tmpl w:val="F80A4C22"/>
    <w:lvl w:ilvl="0" w:tplc="8F567A8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813B6"/>
    <w:multiLevelType w:val="hybridMultilevel"/>
    <w:tmpl w:val="3CAAC8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F93521"/>
    <w:multiLevelType w:val="hybridMultilevel"/>
    <w:tmpl w:val="F8461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22BF3"/>
    <w:multiLevelType w:val="hybridMultilevel"/>
    <w:tmpl w:val="0FBCDC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1F56DD"/>
    <w:multiLevelType w:val="hybridMultilevel"/>
    <w:tmpl w:val="3850D1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F7F86"/>
    <w:multiLevelType w:val="hybridMultilevel"/>
    <w:tmpl w:val="44D0426A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F2791"/>
    <w:multiLevelType w:val="hybridMultilevel"/>
    <w:tmpl w:val="FB269F8E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433C28"/>
    <w:multiLevelType w:val="hybridMultilevel"/>
    <w:tmpl w:val="B7084E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16636E"/>
    <w:multiLevelType w:val="hybridMultilevel"/>
    <w:tmpl w:val="44528A7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D86E4E"/>
    <w:multiLevelType w:val="hybridMultilevel"/>
    <w:tmpl w:val="59E89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C4694"/>
    <w:multiLevelType w:val="hybridMultilevel"/>
    <w:tmpl w:val="9F806764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C48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234FC"/>
    <w:multiLevelType w:val="hybridMultilevel"/>
    <w:tmpl w:val="17A8C7F2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76CA6655"/>
    <w:multiLevelType w:val="hybridMultilevel"/>
    <w:tmpl w:val="4FD4D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F3BEF"/>
    <w:multiLevelType w:val="hybridMultilevel"/>
    <w:tmpl w:val="E1A8847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9" w15:restartNumberingAfterBreak="0">
    <w:nsid w:val="7ABE1FC1"/>
    <w:multiLevelType w:val="hybridMultilevel"/>
    <w:tmpl w:val="CFCEAFC6"/>
    <w:lvl w:ilvl="0" w:tplc="A114EE3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DFE5866"/>
    <w:multiLevelType w:val="hybridMultilevel"/>
    <w:tmpl w:val="72467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6"/>
  </w:num>
  <w:num w:numId="5">
    <w:abstractNumId w:val="34"/>
  </w:num>
  <w:num w:numId="6">
    <w:abstractNumId w:val="31"/>
  </w:num>
  <w:num w:numId="7">
    <w:abstractNumId w:val="36"/>
  </w:num>
  <w:num w:numId="8">
    <w:abstractNumId w:val="37"/>
  </w:num>
  <w:num w:numId="9">
    <w:abstractNumId w:val="24"/>
  </w:num>
  <w:num w:numId="10">
    <w:abstractNumId w:val="29"/>
  </w:num>
  <w:num w:numId="11">
    <w:abstractNumId w:val="6"/>
  </w:num>
  <w:num w:numId="12">
    <w:abstractNumId w:val="4"/>
  </w:num>
  <w:num w:numId="13">
    <w:abstractNumId w:val="0"/>
  </w:num>
  <w:num w:numId="14">
    <w:abstractNumId w:val="30"/>
  </w:num>
  <w:num w:numId="15">
    <w:abstractNumId w:val="2"/>
  </w:num>
  <w:num w:numId="16">
    <w:abstractNumId w:val="16"/>
  </w:num>
  <w:num w:numId="17">
    <w:abstractNumId w:val="23"/>
  </w:num>
  <w:num w:numId="18">
    <w:abstractNumId w:val="35"/>
  </w:num>
  <w:num w:numId="19">
    <w:abstractNumId w:val="39"/>
  </w:num>
  <w:num w:numId="20">
    <w:abstractNumId w:val="14"/>
  </w:num>
  <w:num w:numId="21">
    <w:abstractNumId w:val="3"/>
  </w:num>
  <w:num w:numId="22">
    <w:abstractNumId w:val="7"/>
  </w:num>
  <w:num w:numId="23">
    <w:abstractNumId w:val="18"/>
  </w:num>
  <w:num w:numId="24">
    <w:abstractNumId w:val="12"/>
  </w:num>
  <w:num w:numId="25">
    <w:abstractNumId w:val="21"/>
  </w:num>
  <w:num w:numId="26">
    <w:abstractNumId w:val="1"/>
  </w:num>
  <w:num w:numId="27">
    <w:abstractNumId w:val="25"/>
  </w:num>
  <w:num w:numId="28">
    <w:abstractNumId w:val="20"/>
  </w:num>
  <w:num w:numId="29">
    <w:abstractNumId w:val="19"/>
  </w:num>
  <w:num w:numId="30">
    <w:abstractNumId w:val="10"/>
  </w:num>
  <w:num w:numId="31">
    <w:abstractNumId w:val="22"/>
  </w:num>
  <w:num w:numId="32">
    <w:abstractNumId w:val="32"/>
  </w:num>
  <w:num w:numId="33">
    <w:abstractNumId w:val="33"/>
  </w:num>
  <w:num w:numId="34">
    <w:abstractNumId w:val="40"/>
  </w:num>
  <w:num w:numId="35">
    <w:abstractNumId w:val="15"/>
  </w:num>
  <w:num w:numId="36">
    <w:abstractNumId w:val="9"/>
  </w:num>
  <w:num w:numId="37">
    <w:abstractNumId w:val="28"/>
  </w:num>
  <w:num w:numId="38">
    <w:abstractNumId w:val="11"/>
  </w:num>
  <w:num w:numId="39">
    <w:abstractNumId w:val="8"/>
  </w:num>
  <w:num w:numId="40">
    <w:abstractNumId w:val="38"/>
  </w:num>
  <w:num w:numId="41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EB"/>
    <w:rsid w:val="000013DD"/>
    <w:rsid w:val="000123F9"/>
    <w:rsid w:val="000234E7"/>
    <w:rsid w:val="0003540F"/>
    <w:rsid w:val="0003594D"/>
    <w:rsid w:val="00036966"/>
    <w:rsid w:val="000614D0"/>
    <w:rsid w:val="00063710"/>
    <w:rsid w:val="000678B5"/>
    <w:rsid w:val="000719D1"/>
    <w:rsid w:val="00083E50"/>
    <w:rsid w:val="000C319B"/>
    <w:rsid w:val="000D71D2"/>
    <w:rsid w:val="000E0312"/>
    <w:rsid w:val="000F1EE7"/>
    <w:rsid w:val="000F3AB3"/>
    <w:rsid w:val="001024B3"/>
    <w:rsid w:val="00111D10"/>
    <w:rsid w:val="001205EF"/>
    <w:rsid w:val="00127B9B"/>
    <w:rsid w:val="00131B77"/>
    <w:rsid w:val="00142CEC"/>
    <w:rsid w:val="00154790"/>
    <w:rsid w:val="00154F6F"/>
    <w:rsid w:val="00156F9A"/>
    <w:rsid w:val="00160736"/>
    <w:rsid w:val="0016509A"/>
    <w:rsid w:val="00167D37"/>
    <w:rsid w:val="00173AB0"/>
    <w:rsid w:val="00174BBB"/>
    <w:rsid w:val="00175D31"/>
    <w:rsid w:val="001866B4"/>
    <w:rsid w:val="00190DC7"/>
    <w:rsid w:val="00191A1B"/>
    <w:rsid w:val="001B11C1"/>
    <w:rsid w:val="001C0E90"/>
    <w:rsid w:val="001C25A9"/>
    <w:rsid w:val="001C4D03"/>
    <w:rsid w:val="001E4942"/>
    <w:rsid w:val="001F0EF8"/>
    <w:rsid w:val="001F4ED2"/>
    <w:rsid w:val="00201913"/>
    <w:rsid w:val="00202FE8"/>
    <w:rsid w:val="00231A5A"/>
    <w:rsid w:val="00241AC5"/>
    <w:rsid w:val="00252BC6"/>
    <w:rsid w:val="002552C3"/>
    <w:rsid w:val="00255E38"/>
    <w:rsid w:val="00261FDE"/>
    <w:rsid w:val="00262110"/>
    <w:rsid w:val="00265E2A"/>
    <w:rsid w:val="00277C9F"/>
    <w:rsid w:val="00280823"/>
    <w:rsid w:val="002850C7"/>
    <w:rsid w:val="00285C84"/>
    <w:rsid w:val="00293A39"/>
    <w:rsid w:val="002A01DB"/>
    <w:rsid w:val="002E1FFB"/>
    <w:rsid w:val="00303A21"/>
    <w:rsid w:val="00307824"/>
    <w:rsid w:val="00314B41"/>
    <w:rsid w:val="00325B55"/>
    <w:rsid w:val="0033689E"/>
    <w:rsid w:val="003400D3"/>
    <w:rsid w:val="00342E84"/>
    <w:rsid w:val="00344592"/>
    <w:rsid w:val="0035030C"/>
    <w:rsid w:val="0035226B"/>
    <w:rsid w:val="0035551D"/>
    <w:rsid w:val="003751C3"/>
    <w:rsid w:val="0037661B"/>
    <w:rsid w:val="00376988"/>
    <w:rsid w:val="00391105"/>
    <w:rsid w:val="00391F4A"/>
    <w:rsid w:val="003A0A39"/>
    <w:rsid w:val="003A13DD"/>
    <w:rsid w:val="003A4437"/>
    <w:rsid w:val="003A7B63"/>
    <w:rsid w:val="003B1D70"/>
    <w:rsid w:val="003B46D0"/>
    <w:rsid w:val="003C3F4E"/>
    <w:rsid w:val="003C7195"/>
    <w:rsid w:val="003E3CA4"/>
    <w:rsid w:val="003E4168"/>
    <w:rsid w:val="003F1E78"/>
    <w:rsid w:val="003F314C"/>
    <w:rsid w:val="003F6EDE"/>
    <w:rsid w:val="00402393"/>
    <w:rsid w:val="004032F1"/>
    <w:rsid w:val="00403328"/>
    <w:rsid w:val="004103A2"/>
    <w:rsid w:val="004104AB"/>
    <w:rsid w:val="00410EFD"/>
    <w:rsid w:val="00413234"/>
    <w:rsid w:val="0042620E"/>
    <w:rsid w:val="004373F4"/>
    <w:rsid w:val="0046211A"/>
    <w:rsid w:val="0046258C"/>
    <w:rsid w:val="00463E82"/>
    <w:rsid w:val="004736D4"/>
    <w:rsid w:val="00484836"/>
    <w:rsid w:val="0049570F"/>
    <w:rsid w:val="00497F17"/>
    <w:rsid w:val="004C363A"/>
    <w:rsid w:val="004E0FE9"/>
    <w:rsid w:val="004E457D"/>
    <w:rsid w:val="004E7BB4"/>
    <w:rsid w:val="004F20F4"/>
    <w:rsid w:val="005060A8"/>
    <w:rsid w:val="00506738"/>
    <w:rsid w:val="00506EEC"/>
    <w:rsid w:val="005106AC"/>
    <w:rsid w:val="00534A04"/>
    <w:rsid w:val="00540EA8"/>
    <w:rsid w:val="00541C54"/>
    <w:rsid w:val="00541ED2"/>
    <w:rsid w:val="005657D8"/>
    <w:rsid w:val="0057055C"/>
    <w:rsid w:val="005748C1"/>
    <w:rsid w:val="00580C70"/>
    <w:rsid w:val="005868F9"/>
    <w:rsid w:val="005A0AC9"/>
    <w:rsid w:val="005A32CB"/>
    <w:rsid w:val="005A6212"/>
    <w:rsid w:val="005A7086"/>
    <w:rsid w:val="005B17B2"/>
    <w:rsid w:val="005B7C42"/>
    <w:rsid w:val="005B7E24"/>
    <w:rsid w:val="005D4A9B"/>
    <w:rsid w:val="005D7FC9"/>
    <w:rsid w:val="005F0845"/>
    <w:rsid w:val="00614969"/>
    <w:rsid w:val="00633A24"/>
    <w:rsid w:val="00634FB6"/>
    <w:rsid w:val="006520BB"/>
    <w:rsid w:val="006704F2"/>
    <w:rsid w:val="00672F16"/>
    <w:rsid w:val="0068285E"/>
    <w:rsid w:val="00693420"/>
    <w:rsid w:val="00693ED8"/>
    <w:rsid w:val="006948C8"/>
    <w:rsid w:val="006A5E55"/>
    <w:rsid w:val="006B0280"/>
    <w:rsid w:val="006B55C8"/>
    <w:rsid w:val="006D4A5D"/>
    <w:rsid w:val="006E4C78"/>
    <w:rsid w:val="006F27F3"/>
    <w:rsid w:val="006F4FE9"/>
    <w:rsid w:val="007173B4"/>
    <w:rsid w:val="00721104"/>
    <w:rsid w:val="00730216"/>
    <w:rsid w:val="00730BEF"/>
    <w:rsid w:val="00731586"/>
    <w:rsid w:val="0074731A"/>
    <w:rsid w:val="00770781"/>
    <w:rsid w:val="00773B62"/>
    <w:rsid w:val="007801D0"/>
    <w:rsid w:val="00792864"/>
    <w:rsid w:val="0079663D"/>
    <w:rsid w:val="007A1DFA"/>
    <w:rsid w:val="007A7D5A"/>
    <w:rsid w:val="007B3CFC"/>
    <w:rsid w:val="007B7669"/>
    <w:rsid w:val="007C0302"/>
    <w:rsid w:val="007C1507"/>
    <w:rsid w:val="007D1154"/>
    <w:rsid w:val="007D3574"/>
    <w:rsid w:val="007E3BC8"/>
    <w:rsid w:val="007E75A5"/>
    <w:rsid w:val="007F120F"/>
    <w:rsid w:val="007F651D"/>
    <w:rsid w:val="007F746F"/>
    <w:rsid w:val="00817DEC"/>
    <w:rsid w:val="008201C6"/>
    <w:rsid w:val="00823F44"/>
    <w:rsid w:val="008252EC"/>
    <w:rsid w:val="00835FCB"/>
    <w:rsid w:val="00844644"/>
    <w:rsid w:val="00855B46"/>
    <w:rsid w:val="008572C7"/>
    <w:rsid w:val="00857F0F"/>
    <w:rsid w:val="00861A12"/>
    <w:rsid w:val="00870498"/>
    <w:rsid w:val="008706F7"/>
    <w:rsid w:val="00872822"/>
    <w:rsid w:val="00892108"/>
    <w:rsid w:val="008926CC"/>
    <w:rsid w:val="008A2E71"/>
    <w:rsid w:val="008A330F"/>
    <w:rsid w:val="008A52E0"/>
    <w:rsid w:val="008B50FB"/>
    <w:rsid w:val="008C48E7"/>
    <w:rsid w:val="008C7798"/>
    <w:rsid w:val="00902A41"/>
    <w:rsid w:val="00906173"/>
    <w:rsid w:val="00907926"/>
    <w:rsid w:val="00920D19"/>
    <w:rsid w:val="00931213"/>
    <w:rsid w:val="00944AFB"/>
    <w:rsid w:val="00961469"/>
    <w:rsid w:val="009629A0"/>
    <w:rsid w:val="00971652"/>
    <w:rsid w:val="00981286"/>
    <w:rsid w:val="0098726E"/>
    <w:rsid w:val="00992FDD"/>
    <w:rsid w:val="00997BF8"/>
    <w:rsid w:val="009A74FF"/>
    <w:rsid w:val="009B25CF"/>
    <w:rsid w:val="009E7557"/>
    <w:rsid w:val="00A10B2C"/>
    <w:rsid w:val="00A131EF"/>
    <w:rsid w:val="00A1333C"/>
    <w:rsid w:val="00A20B59"/>
    <w:rsid w:val="00A2528A"/>
    <w:rsid w:val="00A45248"/>
    <w:rsid w:val="00A669C4"/>
    <w:rsid w:val="00A94914"/>
    <w:rsid w:val="00A97C93"/>
    <w:rsid w:val="00AB0C84"/>
    <w:rsid w:val="00AB198D"/>
    <w:rsid w:val="00AC6B04"/>
    <w:rsid w:val="00AC77EF"/>
    <w:rsid w:val="00AD05BE"/>
    <w:rsid w:val="00AD2946"/>
    <w:rsid w:val="00AD3EF8"/>
    <w:rsid w:val="00AD5216"/>
    <w:rsid w:val="00AE40B5"/>
    <w:rsid w:val="00AE56D3"/>
    <w:rsid w:val="00AE701A"/>
    <w:rsid w:val="00AF3A0F"/>
    <w:rsid w:val="00B35413"/>
    <w:rsid w:val="00B3751E"/>
    <w:rsid w:val="00B40D8B"/>
    <w:rsid w:val="00B43ECB"/>
    <w:rsid w:val="00B62CEA"/>
    <w:rsid w:val="00B709DE"/>
    <w:rsid w:val="00B7391E"/>
    <w:rsid w:val="00B74D9E"/>
    <w:rsid w:val="00B85320"/>
    <w:rsid w:val="00BA2788"/>
    <w:rsid w:val="00BA699C"/>
    <w:rsid w:val="00BB1043"/>
    <w:rsid w:val="00BC10FE"/>
    <w:rsid w:val="00BE3C66"/>
    <w:rsid w:val="00BE3F23"/>
    <w:rsid w:val="00BE588C"/>
    <w:rsid w:val="00BF71A4"/>
    <w:rsid w:val="00C207A3"/>
    <w:rsid w:val="00C21AEB"/>
    <w:rsid w:val="00C27B4F"/>
    <w:rsid w:val="00C34B29"/>
    <w:rsid w:val="00C402F9"/>
    <w:rsid w:val="00C41B71"/>
    <w:rsid w:val="00C53A8A"/>
    <w:rsid w:val="00C64A1A"/>
    <w:rsid w:val="00C84FAA"/>
    <w:rsid w:val="00C94EA3"/>
    <w:rsid w:val="00CC4B5B"/>
    <w:rsid w:val="00CC4C52"/>
    <w:rsid w:val="00CC63D9"/>
    <w:rsid w:val="00CD1389"/>
    <w:rsid w:val="00CD5DD4"/>
    <w:rsid w:val="00CE10AD"/>
    <w:rsid w:val="00CE25E7"/>
    <w:rsid w:val="00CE2D8D"/>
    <w:rsid w:val="00CE6929"/>
    <w:rsid w:val="00CF08F9"/>
    <w:rsid w:val="00CF40C6"/>
    <w:rsid w:val="00D01C72"/>
    <w:rsid w:val="00D032AA"/>
    <w:rsid w:val="00D17CE9"/>
    <w:rsid w:val="00D237E4"/>
    <w:rsid w:val="00D26802"/>
    <w:rsid w:val="00D4162F"/>
    <w:rsid w:val="00D50CE9"/>
    <w:rsid w:val="00D532F3"/>
    <w:rsid w:val="00D548B9"/>
    <w:rsid w:val="00D66621"/>
    <w:rsid w:val="00D67139"/>
    <w:rsid w:val="00D70C44"/>
    <w:rsid w:val="00D725DF"/>
    <w:rsid w:val="00D7657F"/>
    <w:rsid w:val="00D84954"/>
    <w:rsid w:val="00D92590"/>
    <w:rsid w:val="00DA4E1C"/>
    <w:rsid w:val="00DB50AA"/>
    <w:rsid w:val="00DC1F90"/>
    <w:rsid w:val="00DC304B"/>
    <w:rsid w:val="00DD1BF0"/>
    <w:rsid w:val="00DD25CD"/>
    <w:rsid w:val="00DD409F"/>
    <w:rsid w:val="00DD43FB"/>
    <w:rsid w:val="00DD662D"/>
    <w:rsid w:val="00DD6A34"/>
    <w:rsid w:val="00DF02B4"/>
    <w:rsid w:val="00DF1E8A"/>
    <w:rsid w:val="00DF597E"/>
    <w:rsid w:val="00E005F9"/>
    <w:rsid w:val="00E014EB"/>
    <w:rsid w:val="00E1248F"/>
    <w:rsid w:val="00E16E8C"/>
    <w:rsid w:val="00E40F86"/>
    <w:rsid w:val="00E508AE"/>
    <w:rsid w:val="00E50EC9"/>
    <w:rsid w:val="00E511B5"/>
    <w:rsid w:val="00E71650"/>
    <w:rsid w:val="00E72ED2"/>
    <w:rsid w:val="00E8256B"/>
    <w:rsid w:val="00E84E04"/>
    <w:rsid w:val="00E8714B"/>
    <w:rsid w:val="00E94343"/>
    <w:rsid w:val="00E95041"/>
    <w:rsid w:val="00E95580"/>
    <w:rsid w:val="00E97702"/>
    <w:rsid w:val="00EC63FC"/>
    <w:rsid w:val="00ED06EF"/>
    <w:rsid w:val="00ED4559"/>
    <w:rsid w:val="00EF6E29"/>
    <w:rsid w:val="00F02ADA"/>
    <w:rsid w:val="00F06887"/>
    <w:rsid w:val="00F111E7"/>
    <w:rsid w:val="00F114D5"/>
    <w:rsid w:val="00F11638"/>
    <w:rsid w:val="00F22ECE"/>
    <w:rsid w:val="00F320A7"/>
    <w:rsid w:val="00F35BDD"/>
    <w:rsid w:val="00F373DC"/>
    <w:rsid w:val="00F77188"/>
    <w:rsid w:val="00F8136B"/>
    <w:rsid w:val="00FB6FD2"/>
    <w:rsid w:val="00FC0887"/>
    <w:rsid w:val="00FC44FC"/>
    <w:rsid w:val="00FC5E18"/>
    <w:rsid w:val="00FD19C5"/>
    <w:rsid w:val="00FD23BA"/>
    <w:rsid w:val="00FD48DC"/>
    <w:rsid w:val="00FD5603"/>
    <w:rsid w:val="00FD777A"/>
    <w:rsid w:val="00F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docId w15:val="{A06B2615-3C5D-4DC6-9E97-3E7FA806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F4E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3F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813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136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31213"/>
    <w:rPr>
      <w:color w:val="0000FF"/>
      <w:u w:val="single"/>
    </w:rPr>
  </w:style>
  <w:style w:type="table" w:styleId="TableGrid">
    <w:name w:val="Table Grid"/>
    <w:basedOn w:val="TableNormal"/>
    <w:rsid w:val="0032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0013DD"/>
    <w:rPr>
      <w:sz w:val="16"/>
      <w:szCs w:val="16"/>
    </w:rPr>
  </w:style>
  <w:style w:type="paragraph" w:styleId="CommentText">
    <w:name w:val="annotation text"/>
    <w:basedOn w:val="Normal"/>
    <w:semiHidden/>
    <w:rsid w:val="000013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0013DD"/>
    <w:rPr>
      <w:b/>
      <w:bCs/>
    </w:rPr>
  </w:style>
  <w:style w:type="paragraph" w:styleId="ListParagraph">
    <w:name w:val="List Paragraph"/>
    <w:basedOn w:val="Normal"/>
    <w:uiPriority w:val="34"/>
    <w:qFormat/>
    <w:rsid w:val="0042620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C48E7"/>
    <w:rPr>
      <w:b/>
      <w:bCs/>
    </w:rPr>
  </w:style>
  <w:style w:type="paragraph" w:styleId="NormalWeb">
    <w:name w:val="Normal (Web)"/>
    <w:basedOn w:val="Normal"/>
    <w:uiPriority w:val="99"/>
    <w:unhideWhenUsed/>
    <w:rsid w:val="00160736"/>
    <w:pPr>
      <w:spacing w:before="120" w:after="216"/>
    </w:pPr>
    <w:rPr>
      <w:rFonts w:ascii="Times New Roman" w:hAnsi="Times New Roman"/>
      <w:szCs w:val="24"/>
    </w:rPr>
  </w:style>
  <w:style w:type="paragraph" w:customStyle="1" w:styleId="Default">
    <w:name w:val="Default"/>
    <w:rsid w:val="009629A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5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648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14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44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C69D-3188-42E7-BD8F-AAB1F809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DD32FCBA</Template>
  <TotalTime>130</TotalTime>
  <Pages>3</Pages>
  <Words>535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14, 2010 KCITE Chapter Meeting Agenda</vt:lpstr>
    </vt:vector>
  </TitlesOfParts>
  <Company>City of Overland Park</Company>
  <LinksUpToDate>false</LinksUpToDate>
  <CharactersWithSpaces>3523</CharactersWithSpaces>
  <SharedDoc>false</SharedDoc>
  <HLinks>
    <vt:vector size="24" baseType="variant">
      <vt:variant>
        <vt:i4>5505150</vt:i4>
      </vt:variant>
      <vt:variant>
        <vt:i4>9</vt:i4>
      </vt:variant>
      <vt:variant>
        <vt:i4>0</vt:i4>
      </vt:variant>
      <vt:variant>
        <vt:i4>5</vt:i4>
      </vt:variant>
      <vt:variant>
        <vt:lpwstr>../../../../../../Local Settings/Temporary Internet Files/Content.Outlook/Local Settings/Temp/pwpaula/Local Settings/Temporary Internet Files/OLK14/sjeffries@oaconsulting.com</vt:lpwstr>
      </vt:variant>
      <vt:variant>
        <vt:lpwstr/>
      </vt:variant>
      <vt:variant>
        <vt:i4>4456475</vt:i4>
      </vt:variant>
      <vt:variant>
        <vt:i4>6</vt:i4>
      </vt:variant>
      <vt:variant>
        <vt:i4>0</vt:i4>
      </vt:variant>
      <vt:variant>
        <vt:i4>5</vt:i4>
      </vt:variant>
      <vt:variant>
        <vt:lpwstr>http://www.kcite.org/</vt:lpwstr>
      </vt:variant>
      <vt:variant>
        <vt:lpwstr/>
      </vt:variant>
      <vt:variant>
        <vt:i4>5505150</vt:i4>
      </vt:variant>
      <vt:variant>
        <vt:i4>3</vt:i4>
      </vt:variant>
      <vt:variant>
        <vt:i4>0</vt:i4>
      </vt:variant>
      <vt:variant>
        <vt:i4>5</vt:i4>
      </vt:variant>
      <vt:variant>
        <vt:lpwstr>../../../../../../Local Settings/Temporary Internet Files/Content.Outlook/Local Settings/Temp/pwpaula/Local Settings/Temporary Internet Files/OLK14/sjeffries@oaconsulting.com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http://www.kcite.org/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14, 2010 KCITE Chapter Meeting Agenda</dc:title>
  <dc:subject>Chapter Meeting Agenda</dc:subject>
  <dc:creator>Srinivasa R. Veeramallu - 2010 KCITE President</dc:creator>
  <cp:keywords>KCITE, Chapter Meeting, Agenda</cp:keywords>
  <cp:lastModifiedBy>Thomas Evans</cp:lastModifiedBy>
  <cp:revision>9</cp:revision>
  <cp:lastPrinted>2012-03-07T18:42:00Z</cp:lastPrinted>
  <dcterms:created xsi:type="dcterms:W3CDTF">2016-03-15T20:52:00Z</dcterms:created>
  <dcterms:modified xsi:type="dcterms:W3CDTF">2016-05-19T18:04:00Z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-2081596393</vt:i4>
  </property>
  <property fmtid="{D5CDD505-2E9C-101B-9397-08002B2CF9AE}" pid="3" name="_NewReviewCycle">
    <vt:lpwstr/>
  </property>
  <property fmtid="{D5CDD505-2E9C-101B-9397-08002B2CF9AE}" pid="4" name="_EmailEntryID">
    <vt:lpwstr>00000000E699A6A643E9D843876FFDC903F1EE5707007A4C9BE5675B2E4C9794C3F1E296A3F70000000C8A70000019FE4794E0E14441B95CB455D3FCA88F0000018D6DA80000</vt:lpwstr>
  </property>
  <property fmtid="{D5CDD505-2E9C-101B-9397-08002B2CF9AE}" pid="5" name="_EmailStoreID0">
    <vt:lpwstr>0000000038A1BB1005E5101AA1BB08002B2A56C20000454D534D44422E444C4C00000000000000001B55FA20AA6611CD9BC800AA002FC45A0C0000004B43532D455831002F6F3D4F6C73736F6E204173736F6369617465732F6F753D46697273742041646D696E6973747261746976652047726F75702F636E3D52656369706</vt:lpwstr>
  </property>
  <property fmtid="{D5CDD505-2E9C-101B-9397-08002B2CF9AE}" pid="6" name="_EmailStoreID1">
    <vt:lpwstr>9656E74732F636E3D736A6566667269657300</vt:lpwstr>
  </property>
</Properties>
</file>