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DC3F94" w14:textId="77777777" w:rsidR="006765C6" w:rsidRDefault="006765C6"/>
    <w:p w14:paraId="517FD360" w14:textId="77777777" w:rsidR="006765C6" w:rsidRDefault="006765C6"/>
    <w:tbl>
      <w:tblPr>
        <w:tblStyle w:val="TableGrid"/>
        <w:tblW w:w="10620" w:type="dxa"/>
        <w:tblInd w:w="468" w:type="dxa"/>
        <w:tblBorders>
          <w:top w:val="none" w:sz="0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2"/>
        <w:gridCol w:w="5548"/>
      </w:tblGrid>
      <w:tr w:rsidR="00251E15" w:rsidRPr="00AD72BF" w14:paraId="434267DA" w14:textId="77777777" w:rsidTr="00C05E35">
        <w:tc>
          <w:tcPr>
            <w:tcW w:w="10620" w:type="dxa"/>
            <w:gridSpan w:val="2"/>
            <w:tcBorders>
              <w:top w:val="single" w:sz="8" w:space="0" w:color="auto"/>
            </w:tcBorders>
          </w:tcPr>
          <w:p w14:paraId="2FDCF613" w14:textId="77777777" w:rsidR="00251E15" w:rsidRPr="00AD72BF" w:rsidRDefault="00251E15" w:rsidP="00C05E35">
            <w:pPr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  <w:p w14:paraId="4AD8F578" w14:textId="77777777" w:rsidR="00251E15" w:rsidRPr="00AD72BF" w:rsidRDefault="00251E15" w:rsidP="00C05E35">
            <w:pPr>
              <w:jc w:val="center"/>
              <w:rPr>
                <w:rFonts w:ascii="Times New Roman" w:hAnsi="Times New Roman"/>
              </w:rPr>
            </w:pPr>
            <w:r w:rsidRPr="00AD72BF">
              <w:rPr>
                <w:rFonts w:ascii="Times New Roman" w:hAnsi="Times New Roman"/>
                <w:noProof/>
              </w:rPr>
              <w:drawing>
                <wp:inline distT="0" distB="0" distL="0" distR="0" wp14:anchorId="505D0059" wp14:editId="1AE33678">
                  <wp:extent cx="3458845" cy="1765300"/>
                  <wp:effectExtent l="19050" t="0" r="8255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8845" cy="176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4DC9C6" w14:textId="77777777" w:rsidR="00251E15" w:rsidRPr="00C05E35" w:rsidRDefault="00251E15" w:rsidP="00C05E35">
            <w:pPr>
              <w:spacing w:before="120"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5E35">
              <w:rPr>
                <w:rFonts w:ascii="Times New Roman" w:hAnsi="Times New Roman"/>
                <w:sz w:val="28"/>
                <w:szCs w:val="28"/>
              </w:rPr>
              <w:t>Professional Development Certificate of Attendance</w:t>
            </w:r>
          </w:p>
        </w:tc>
      </w:tr>
      <w:tr w:rsidR="00251E15" w:rsidRPr="00AD72BF" w14:paraId="077A62D9" w14:textId="77777777" w:rsidTr="00D336B9">
        <w:trPr>
          <w:trHeight w:val="754"/>
        </w:trPr>
        <w:tc>
          <w:tcPr>
            <w:tcW w:w="5072" w:type="dxa"/>
            <w:tcBorders>
              <w:top w:val="single" w:sz="8" w:space="0" w:color="auto"/>
            </w:tcBorders>
          </w:tcPr>
          <w:p w14:paraId="6596F581" w14:textId="2E860D38" w:rsidR="00251E15" w:rsidRDefault="00251E15" w:rsidP="00F81F48">
            <w:pPr>
              <w:spacing w:before="60"/>
              <w:rPr>
                <w:rFonts w:ascii="Times New Roman" w:hAnsi="Times New Roman"/>
                <w:sz w:val="20"/>
              </w:rPr>
            </w:pPr>
            <w:r w:rsidRPr="00C05E35">
              <w:rPr>
                <w:rFonts w:ascii="Times New Roman" w:hAnsi="Times New Roman"/>
                <w:sz w:val="20"/>
              </w:rPr>
              <w:t>KCITE</w:t>
            </w:r>
            <w:r w:rsidR="00ED273A">
              <w:rPr>
                <w:rFonts w:ascii="Times New Roman" w:hAnsi="Times New Roman"/>
                <w:sz w:val="20"/>
              </w:rPr>
              <w:t>:</w:t>
            </w:r>
            <w:r w:rsidRPr="00C05E35">
              <w:rPr>
                <w:rFonts w:ascii="Times New Roman" w:hAnsi="Times New Roman"/>
                <w:sz w:val="20"/>
              </w:rPr>
              <w:t xml:space="preserve"> </w:t>
            </w:r>
            <w:r w:rsidRPr="00ED273A">
              <w:rPr>
                <w:rFonts w:ascii="Arial" w:hAnsi="Arial" w:cs="Arial"/>
                <w:sz w:val="22"/>
                <w:szCs w:val="22"/>
              </w:rPr>
              <w:t>Event</w:t>
            </w:r>
            <w:r w:rsidRPr="00C05E35">
              <w:rPr>
                <w:rFonts w:ascii="Times New Roman" w:hAnsi="Times New Roman"/>
                <w:sz w:val="20"/>
              </w:rPr>
              <w:t>:</w:t>
            </w:r>
          </w:p>
          <w:p w14:paraId="131F6B5F" w14:textId="77777777" w:rsidR="00E74081" w:rsidRDefault="00E74081" w:rsidP="00F81F48">
            <w:pPr>
              <w:spacing w:before="60"/>
              <w:rPr>
                <w:rFonts w:ascii="Times New Roman" w:hAnsi="Times New Roman"/>
                <w:sz w:val="20"/>
              </w:rPr>
            </w:pPr>
            <w:bookmarkStart w:id="0" w:name="_GoBack"/>
            <w:bookmarkEnd w:id="0"/>
          </w:p>
          <w:p w14:paraId="4080C221" w14:textId="5405E4A4" w:rsidR="00251E15" w:rsidRPr="00C05E35" w:rsidRDefault="00E74081" w:rsidP="00ED273A">
            <w:pPr>
              <w:spacing w:after="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KCITE: </w:t>
            </w:r>
            <w:r w:rsidR="00ED273A">
              <w:rPr>
                <w:rFonts w:ascii="Times New Roman" w:hAnsi="Times New Roman"/>
                <w:sz w:val="20"/>
              </w:rPr>
              <w:t xml:space="preserve"> </w:t>
            </w:r>
            <w:r w:rsidR="00ED657A" w:rsidRPr="00ED273A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 xml:space="preserve">July Chapter Meeting and Harvesters </w:t>
            </w:r>
            <w:r w:rsidR="00ED273A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 xml:space="preserve">            </w:t>
            </w:r>
            <w:r w:rsidR="00ED657A" w:rsidRPr="00ED273A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Food Drive</w:t>
            </w:r>
          </w:p>
        </w:tc>
        <w:tc>
          <w:tcPr>
            <w:tcW w:w="5548" w:type="dxa"/>
            <w:tcBorders>
              <w:top w:val="single" w:sz="8" w:space="0" w:color="auto"/>
            </w:tcBorders>
          </w:tcPr>
          <w:p w14:paraId="26A43DBD" w14:textId="204CABA6" w:rsidR="00AD72BF" w:rsidRDefault="00251E15" w:rsidP="0083450D">
            <w:pPr>
              <w:rPr>
                <w:rFonts w:ascii="Times New Roman" w:hAnsi="Times New Roman"/>
                <w:sz w:val="20"/>
              </w:rPr>
            </w:pPr>
            <w:r w:rsidRPr="0097551B">
              <w:rPr>
                <w:rFonts w:ascii="Times New Roman" w:hAnsi="Times New Roman"/>
                <w:sz w:val="20"/>
              </w:rPr>
              <w:t>Title of Program:</w:t>
            </w:r>
          </w:p>
          <w:p w14:paraId="7997E96F" w14:textId="53E33E7F" w:rsidR="00E74081" w:rsidRDefault="00E74081" w:rsidP="0083450D">
            <w:pPr>
              <w:rPr>
                <w:rFonts w:ascii="Times New Roman" w:hAnsi="Times New Roman"/>
                <w:sz w:val="20"/>
              </w:rPr>
            </w:pPr>
          </w:p>
          <w:p w14:paraId="4FE17769" w14:textId="433DA8E6" w:rsidR="00E74081" w:rsidRPr="00ED273A" w:rsidRDefault="00ED273A" w:rsidP="008345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Kansas City International Airport</w:t>
            </w:r>
          </w:p>
          <w:p w14:paraId="29C1F7A4" w14:textId="77777777" w:rsidR="00E74081" w:rsidRPr="00ED273A" w:rsidRDefault="00E74081" w:rsidP="0083450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E135A9" w14:textId="77777777" w:rsidR="0083450D" w:rsidRPr="00ED273A" w:rsidRDefault="0083450D" w:rsidP="0083450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D43823" w14:textId="77777777" w:rsidR="0083450D" w:rsidRPr="008F610D" w:rsidRDefault="0083450D" w:rsidP="007729C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251E15" w:rsidRPr="00B352B1" w14:paraId="0EC4AA42" w14:textId="77777777" w:rsidTr="00C05E35">
        <w:tc>
          <w:tcPr>
            <w:tcW w:w="5072" w:type="dxa"/>
            <w:tcBorders>
              <w:top w:val="single" w:sz="8" w:space="0" w:color="auto"/>
            </w:tcBorders>
          </w:tcPr>
          <w:p w14:paraId="7D2EC0EC" w14:textId="6C48DD47" w:rsidR="00251E15" w:rsidRDefault="00251E15" w:rsidP="00F81F48">
            <w:pPr>
              <w:spacing w:before="60"/>
              <w:rPr>
                <w:rFonts w:ascii="Times New Roman" w:hAnsi="Times New Roman"/>
                <w:sz w:val="20"/>
              </w:rPr>
            </w:pPr>
            <w:r w:rsidRPr="00C05E35">
              <w:rPr>
                <w:rFonts w:ascii="Times New Roman" w:hAnsi="Times New Roman"/>
                <w:sz w:val="20"/>
              </w:rPr>
              <w:t>Date of Program:</w:t>
            </w:r>
          </w:p>
          <w:p w14:paraId="425DCDE6" w14:textId="049F4A78" w:rsidR="00336A2D" w:rsidRPr="00ED273A" w:rsidRDefault="00336A2D" w:rsidP="00F81F48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ED273A">
              <w:rPr>
                <w:rFonts w:ascii="Arial" w:hAnsi="Arial" w:cs="Arial"/>
                <w:sz w:val="22"/>
                <w:szCs w:val="22"/>
              </w:rPr>
              <w:t>0</w:t>
            </w:r>
            <w:r w:rsidR="00231B64" w:rsidRPr="00ED273A">
              <w:rPr>
                <w:rFonts w:ascii="Arial" w:hAnsi="Arial" w:cs="Arial"/>
                <w:sz w:val="22"/>
                <w:szCs w:val="22"/>
              </w:rPr>
              <w:t>7</w:t>
            </w:r>
            <w:r w:rsidRPr="00ED273A">
              <w:rPr>
                <w:rFonts w:ascii="Arial" w:hAnsi="Arial" w:cs="Arial"/>
                <w:sz w:val="22"/>
                <w:szCs w:val="22"/>
              </w:rPr>
              <w:t>/1</w:t>
            </w:r>
            <w:r w:rsidR="00231B64" w:rsidRPr="00ED273A">
              <w:rPr>
                <w:rFonts w:ascii="Arial" w:hAnsi="Arial" w:cs="Arial"/>
                <w:sz w:val="22"/>
                <w:szCs w:val="22"/>
              </w:rPr>
              <w:t>2</w:t>
            </w:r>
            <w:r w:rsidRPr="00ED273A">
              <w:rPr>
                <w:rFonts w:ascii="Arial" w:hAnsi="Arial" w:cs="Arial"/>
                <w:sz w:val="22"/>
                <w:szCs w:val="22"/>
              </w:rPr>
              <w:t>/18</w:t>
            </w:r>
          </w:p>
          <w:p w14:paraId="05AC1061" w14:textId="77777777" w:rsidR="00251E15" w:rsidRPr="00C05E35" w:rsidRDefault="00251E15" w:rsidP="0083450D">
            <w:pPr>
              <w:spacing w:after="6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548" w:type="dxa"/>
            <w:vMerge w:val="restart"/>
            <w:tcBorders>
              <w:top w:val="single" w:sz="8" w:space="0" w:color="auto"/>
            </w:tcBorders>
          </w:tcPr>
          <w:p w14:paraId="34FD096B" w14:textId="4CDB04A7" w:rsidR="00251E15" w:rsidRDefault="00251E15" w:rsidP="009C559A">
            <w:pPr>
              <w:rPr>
                <w:rFonts w:ascii="Times New Roman" w:hAnsi="Times New Roman"/>
                <w:sz w:val="20"/>
              </w:rPr>
            </w:pPr>
            <w:r w:rsidRPr="00C05E35">
              <w:rPr>
                <w:rFonts w:ascii="Times New Roman" w:hAnsi="Times New Roman"/>
                <w:sz w:val="20"/>
              </w:rPr>
              <w:t>Presenter, Instructor</w:t>
            </w:r>
            <w:r w:rsidR="00A86D71">
              <w:rPr>
                <w:rFonts w:ascii="Times New Roman" w:hAnsi="Times New Roman"/>
                <w:sz w:val="20"/>
              </w:rPr>
              <w:t>s</w:t>
            </w:r>
            <w:r w:rsidRPr="00C05E35">
              <w:rPr>
                <w:rFonts w:ascii="Times New Roman" w:hAnsi="Times New Roman"/>
                <w:sz w:val="20"/>
              </w:rPr>
              <w:t xml:space="preserve"> or Speaker</w:t>
            </w:r>
            <w:r w:rsidR="00A86D71">
              <w:rPr>
                <w:rFonts w:ascii="Times New Roman" w:hAnsi="Times New Roman"/>
                <w:sz w:val="20"/>
              </w:rPr>
              <w:t>s</w:t>
            </w:r>
            <w:r w:rsidRPr="00C05E35">
              <w:rPr>
                <w:rFonts w:ascii="Times New Roman" w:hAnsi="Times New Roman"/>
                <w:sz w:val="20"/>
              </w:rPr>
              <w:t>:</w:t>
            </w:r>
          </w:p>
          <w:p w14:paraId="30B7792E" w14:textId="09B0B8A6" w:rsidR="00336A2D" w:rsidRDefault="00336A2D" w:rsidP="009C559A">
            <w:pPr>
              <w:rPr>
                <w:rFonts w:ascii="Times New Roman" w:hAnsi="Times New Roman"/>
                <w:sz w:val="20"/>
              </w:rPr>
            </w:pPr>
          </w:p>
          <w:p w14:paraId="5BA87119" w14:textId="7F24F140" w:rsidR="00336A2D" w:rsidRPr="00ED273A" w:rsidRDefault="00231B64" w:rsidP="009C559A">
            <w:pPr>
              <w:rPr>
                <w:rFonts w:ascii="Arial" w:hAnsi="Arial" w:cs="Arial"/>
                <w:sz w:val="22"/>
                <w:szCs w:val="22"/>
              </w:rPr>
            </w:pPr>
            <w:r w:rsidRPr="00ED273A">
              <w:rPr>
                <w:rFonts w:ascii="Arial" w:hAnsi="Arial" w:cs="Arial"/>
                <w:sz w:val="22"/>
                <w:szCs w:val="22"/>
              </w:rPr>
              <w:t>Patrick Klein</w:t>
            </w:r>
            <w:r w:rsidR="00061F2B" w:rsidRPr="00ED273A">
              <w:rPr>
                <w:rFonts w:ascii="Arial" w:hAnsi="Arial" w:cs="Arial"/>
                <w:sz w:val="22"/>
                <w:szCs w:val="22"/>
              </w:rPr>
              <w:t>:</w:t>
            </w:r>
            <w:r w:rsidR="00336A2D" w:rsidRPr="00ED273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D273A">
              <w:rPr>
                <w:rFonts w:ascii="Arial" w:hAnsi="Arial" w:cs="Arial"/>
                <w:sz w:val="22"/>
                <w:szCs w:val="22"/>
              </w:rPr>
              <w:t>Director of Aviation, Kansas City Aviation Dept.</w:t>
            </w:r>
          </w:p>
          <w:p w14:paraId="68FB6D52" w14:textId="109DC5B3" w:rsidR="00336A2D" w:rsidRPr="00ED273A" w:rsidRDefault="00336A2D" w:rsidP="009C559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55705E" w14:textId="77777777" w:rsidR="00337F8F" w:rsidRPr="00B352B1" w:rsidRDefault="00337F8F" w:rsidP="00231B64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251E15" w:rsidRPr="00AD72BF" w14:paraId="70FDAC35" w14:textId="77777777" w:rsidTr="00B352B1">
        <w:trPr>
          <w:trHeight w:val="673"/>
        </w:trPr>
        <w:tc>
          <w:tcPr>
            <w:tcW w:w="5072" w:type="dxa"/>
            <w:tcBorders>
              <w:top w:val="single" w:sz="8" w:space="0" w:color="auto"/>
            </w:tcBorders>
          </w:tcPr>
          <w:p w14:paraId="29C44CDE" w14:textId="6E96FBE4" w:rsidR="00AD72BF" w:rsidRDefault="00C05E35" w:rsidP="005844DF">
            <w:pPr>
              <w:spacing w:before="60" w:after="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Location of Event:</w:t>
            </w:r>
          </w:p>
          <w:p w14:paraId="0C14E91C" w14:textId="77777777" w:rsidR="00ED273A" w:rsidRDefault="00ED273A" w:rsidP="005844DF">
            <w:pPr>
              <w:spacing w:before="60" w:after="60"/>
              <w:rPr>
                <w:rFonts w:ascii="Times New Roman" w:hAnsi="Times New Roman"/>
                <w:sz w:val="20"/>
              </w:rPr>
            </w:pPr>
          </w:p>
          <w:p w14:paraId="0C84381A" w14:textId="635978DB" w:rsidR="00336A2D" w:rsidRPr="00ED273A" w:rsidRDefault="00ED657A" w:rsidP="005844DF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 w:rsidRPr="00ED273A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Black on Burlington</w:t>
            </w:r>
          </w:p>
          <w:p w14:paraId="3DAEC848" w14:textId="57FE4363" w:rsidR="00336A2D" w:rsidRPr="00ED273A" w:rsidRDefault="00ED657A" w:rsidP="005844DF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 w:rsidRPr="00ED273A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1327 Burlington Street</w:t>
            </w:r>
          </w:p>
          <w:p w14:paraId="26AD14AF" w14:textId="7AA75823" w:rsidR="00336A2D" w:rsidRPr="00ED273A" w:rsidRDefault="00ED657A" w:rsidP="005844DF">
            <w:pPr>
              <w:spacing w:before="60" w:after="60"/>
              <w:rPr>
                <w:rFonts w:ascii="Times New Roman" w:hAnsi="Times New Roman"/>
                <w:sz w:val="22"/>
                <w:szCs w:val="22"/>
              </w:rPr>
            </w:pPr>
            <w:r w:rsidRPr="00ED273A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North Kansas City</w:t>
            </w:r>
          </w:p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56"/>
            </w:tblGrid>
            <w:tr w:rsidR="009C559A" w:rsidRPr="009C559A" w14:paraId="3A5FEF52" w14:textId="77777777" w:rsidTr="007729CB">
              <w:trPr>
                <w:tblCellSpacing w:w="0" w:type="dxa"/>
              </w:trPr>
              <w:tc>
                <w:tcPr>
                  <w:tcW w:w="4856" w:type="dxa"/>
                  <w:vAlign w:val="center"/>
                  <w:hideMark/>
                </w:tcPr>
                <w:p w14:paraId="6AC59E89" w14:textId="77777777" w:rsidR="009C559A" w:rsidRPr="009C559A" w:rsidRDefault="009C559A" w:rsidP="007729CB">
                  <w:pPr>
                    <w:rPr>
                      <w:rFonts w:ascii="Arial" w:hAnsi="Arial" w:cs="Arial"/>
                      <w:b/>
                      <w:sz w:val="20"/>
                    </w:rPr>
                  </w:pPr>
                </w:p>
              </w:tc>
            </w:tr>
            <w:tr w:rsidR="009C559A" w:rsidRPr="009C559A" w14:paraId="28948C48" w14:textId="77777777" w:rsidTr="007729CB">
              <w:trPr>
                <w:tblCellSpacing w:w="0" w:type="dxa"/>
              </w:trPr>
              <w:tc>
                <w:tcPr>
                  <w:tcW w:w="4856" w:type="dxa"/>
                  <w:vAlign w:val="center"/>
                  <w:hideMark/>
                </w:tcPr>
                <w:p w14:paraId="0D6CF8E1" w14:textId="77777777" w:rsidR="009C559A" w:rsidRPr="009C559A" w:rsidRDefault="009C559A" w:rsidP="009C559A">
                  <w:pPr>
                    <w:spacing w:before="100" w:beforeAutospacing="1" w:after="100" w:afterAutospacing="1" w:line="360" w:lineRule="atLeast"/>
                    <w:rPr>
                      <w:rFonts w:ascii="Arial" w:hAnsi="Arial" w:cs="Arial"/>
                      <w:b/>
                      <w:sz w:val="20"/>
                    </w:rPr>
                  </w:pPr>
                </w:p>
              </w:tc>
            </w:tr>
          </w:tbl>
          <w:p w14:paraId="65D67700" w14:textId="77777777" w:rsidR="009C559A" w:rsidRPr="00B352B1" w:rsidRDefault="009C559A" w:rsidP="00432689">
            <w:pPr>
              <w:spacing w:after="6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548" w:type="dxa"/>
            <w:vMerge/>
            <w:tcBorders>
              <w:top w:val="single" w:sz="8" w:space="0" w:color="auto"/>
            </w:tcBorders>
          </w:tcPr>
          <w:p w14:paraId="6FA03AD3" w14:textId="77777777" w:rsidR="00251E15" w:rsidRPr="00C05E35" w:rsidRDefault="00251E15" w:rsidP="00CF077E">
            <w:pPr>
              <w:spacing w:before="60" w:after="60"/>
              <w:rPr>
                <w:rFonts w:ascii="Times New Roman" w:hAnsi="Times New Roman"/>
                <w:sz w:val="20"/>
              </w:rPr>
            </w:pPr>
          </w:p>
        </w:tc>
      </w:tr>
      <w:tr w:rsidR="00251E15" w:rsidRPr="00AD72BF" w14:paraId="171C7720" w14:textId="77777777" w:rsidTr="00C05E35">
        <w:tc>
          <w:tcPr>
            <w:tcW w:w="5072" w:type="dxa"/>
            <w:tcBorders>
              <w:top w:val="single" w:sz="8" w:space="0" w:color="auto"/>
            </w:tcBorders>
          </w:tcPr>
          <w:p w14:paraId="4EC45B53" w14:textId="00431356" w:rsidR="00AD72BF" w:rsidRDefault="00251E15" w:rsidP="00CF077E">
            <w:pPr>
              <w:spacing w:before="60" w:after="60"/>
              <w:rPr>
                <w:rFonts w:ascii="Times New Roman" w:hAnsi="Times New Roman"/>
                <w:sz w:val="20"/>
              </w:rPr>
            </w:pPr>
            <w:r w:rsidRPr="00C05E35">
              <w:rPr>
                <w:rFonts w:ascii="Times New Roman" w:hAnsi="Times New Roman"/>
                <w:sz w:val="20"/>
              </w:rPr>
              <w:t>Length of Program (Speaker Presentation Only):</w:t>
            </w:r>
          </w:p>
          <w:p w14:paraId="28497F25" w14:textId="77777777" w:rsidR="00A86D71" w:rsidRDefault="00A86D71" w:rsidP="00CF077E">
            <w:pPr>
              <w:spacing w:before="60" w:after="60"/>
              <w:rPr>
                <w:rFonts w:ascii="Times New Roman" w:hAnsi="Times New Roman"/>
                <w:sz w:val="20"/>
              </w:rPr>
            </w:pPr>
          </w:p>
          <w:p w14:paraId="6502E005" w14:textId="731D5AE3" w:rsidR="00061F2B" w:rsidRPr="00C05E35" w:rsidRDefault="00061F2B" w:rsidP="00CF077E">
            <w:pPr>
              <w:spacing w:before="60" w:after="60"/>
              <w:rPr>
                <w:rFonts w:ascii="Times New Roman" w:hAnsi="Times New Roman"/>
                <w:sz w:val="20"/>
              </w:rPr>
            </w:pPr>
            <w:r w:rsidRPr="00ED273A">
              <w:rPr>
                <w:rFonts w:ascii="Arial" w:hAnsi="Arial" w:cs="Arial"/>
                <w:sz w:val="22"/>
                <w:szCs w:val="22"/>
              </w:rPr>
              <w:t>One</w:t>
            </w:r>
            <w:r w:rsidR="00231B64" w:rsidRPr="00ED273A">
              <w:rPr>
                <w:rFonts w:ascii="Arial" w:hAnsi="Arial" w:cs="Arial"/>
                <w:sz w:val="22"/>
                <w:szCs w:val="22"/>
              </w:rPr>
              <w:t>/Half</w:t>
            </w:r>
            <w:r w:rsidRPr="00ED273A">
              <w:rPr>
                <w:rFonts w:ascii="Arial" w:hAnsi="Arial" w:cs="Arial"/>
                <w:sz w:val="22"/>
                <w:szCs w:val="22"/>
              </w:rPr>
              <w:t xml:space="preserve"> Hour (</w:t>
            </w:r>
            <w:r w:rsidR="00231B64" w:rsidRPr="00ED273A">
              <w:rPr>
                <w:rFonts w:ascii="Arial" w:hAnsi="Arial" w:cs="Arial"/>
                <w:sz w:val="22"/>
                <w:szCs w:val="22"/>
              </w:rPr>
              <w:t>.5</w:t>
            </w:r>
            <w:r w:rsidRPr="00ED273A">
              <w:rPr>
                <w:rFonts w:ascii="Arial" w:hAnsi="Arial" w:cs="Arial"/>
                <w:sz w:val="22"/>
                <w:szCs w:val="22"/>
              </w:rPr>
              <w:t xml:space="preserve"> hour)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 w14:paraId="5DF0528C" w14:textId="77777777" w:rsidR="00251E15" w:rsidRPr="00C05E35" w:rsidRDefault="00251E15" w:rsidP="00423A01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548" w:type="dxa"/>
            <w:tcBorders>
              <w:top w:val="single" w:sz="8" w:space="0" w:color="auto"/>
            </w:tcBorders>
          </w:tcPr>
          <w:p w14:paraId="679BA511" w14:textId="10E27431" w:rsidR="00251E15" w:rsidRDefault="00251E15" w:rsidP="00CF077E">
            <w:pPr>
              <w:spacing w:before="60" w:after="60"/>
              <w:rPr>
                <w:rFonts w:ascii="Times New Roman" w:hAnsi="Times New Roman"/>
                <w:sz w:val="20"/>
              </w:rPr>
            </w:pPr>
            <w:r w:rsidRPr="00C05E35">
              <w:rPr>
                <w:rFonts w:ascii="Times New Roman" w:hAnsi="Times New Roman"/>
                <w:sz w:val="20"/>
              </w:rPr>
              <w:t xml:space="preserve">Professional Development Hours </w:t>
            </w:r>
            <w:r w:rsidR="00367332">
              <w:rPr>
                <w:rFonts w:ascii="Times New Roman" w:hAnsi="Times New Roman"/>
                <w:sz w:val="20"/>
              </w:rPr>
              <w:t xml:space="preserve">for Speaker </w:t>
            </w:r>
            <w:r w:rsidRPr="00C05E35">
              <w:rPr>
                <w:rFonts w:ascii="Times New Roman" w:hAnsi="Times New Roman"/>
                <w:sz w:val="20"/>
              </w:rPr>
              <w:t>(PDH):</w:t>
            </w:r>
          </w:p>
          <w:p w14:paraId="35C2F7C9" w14:textId="17BC89B1" w:rsidR="00DB75F5" w:rsidRPr="00ED273A" w:rsidRDefault="00231B64" w:rsidP="00CF077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ED273A">
              <w:rPr>
                <w:rFonts w:ascii="Arial" w:hAnsi="Arial" w:cs="Arial"/>
                <w:sz w:val="22"/>
                <w:szCs w:val="22"/>
              </w:rPr>
              <w:t>Patrick Klein</w:t>
            </w:r>
            <w:r w:rsidR="00A86D71" w:rsidRPr="00ED273A">
              <w:rPr>
                <w:rFonts w:ascii="Arial" w:hAnsi="Arial" w:cs="Arial"/>
                <w:sz w:val="22"/>
                <w:szCs w:val="22"/>
              </w:rPr>
              <w:t>: (</w:t>
            </w:r>
            <w:r w:rsidRPr="00ED273A">
              <w:rPr>
                <w:rFonts w:ascii="Arial" w:hAnsi="Arial" w:cs="Arial"/>
                <w:sz w:val="22"/>
                <w:szCs w:val="22"/>
              </w:rPr>
              <w:t>1</w:t>
            </w:r>
            <w:r w:rsidR="00A86D71" w:rsidRPr="00ED273A">
              <w:rPr>
                <w:rFonts w:ascii="Arial" w:hAnsi="Arial" w:cs="Arial"/>
                <w:sz w:val="22"/>
                <w:szCs w:val="22"/>
              </w:rPr>
              <w:t xml:space="preserve"> PDH)</w:t>
            </w:r>
          </w:p>
          <w:p w14:paraId="1B03B379" w14:textId="233D4314" w:rsidR="00061F2B" w:rsidRPr="00ED273A" w:rsidRDefault="00DB75F5" w:rsidP="00CF077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ED273A">
              <w:rPr>
                <w:rFonts w:ascii="Arial" w:hAnsi="Arial" w:cs="Arial"/>
                <w:sz w:val="22"/>
                <w:szCs w:val="22"/>
              </w:rPr>
              <w:t xml:space="preserve">Two </w:t>
            </w:r>
            <w:r w:rsidR="00061F2B" w:rsidRPr="00ED273A">
              <w:rPr>
                <w:rFonts w:ascii="Arial" w:hAnsi="Arial" w:cs="Arial"/>
                <w:sz w:val="22"/>
                <w:szCs w:val="22"/>
              </w:rPr>
              <w:t>Hour (</w:t>
            </w:r>
            <w:r w:rsidR="00367332" w:rsidRPr="00ED273A">
              <w:rPr>
                <w:rFonts w:ascii="Arial" w:hAnsi="Arial" w:cs="Arial"/>
                <w:sz w:val="22"/>
                <w:szCs w:val="22"/>
              </w:rPr>
              <w:t>2</w:t>
            </w:r>
            <w:r w:rsidR="00061F2B" w:rsidRPr="00ED273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6D71" w:rsidRPr="00ED273A">
              <w:rPr>
                <w:rFonts w:ascii="Arial" w:hAnsi="Arial" w:cs="Arial"/>
                <w:sz w:val="22"/>
                <w:szCs w:val="22"/>
              </w:rPr>
              <w:t>PDH</w:t>
            </w:r>
            <w:r w:rsidR="00061F2B" w:rsidRPr="00ED273A">
              <w:rPr>
                <w:rFonts w:ascii="Arial" w:hAnsi="Arial" w:cs="Arial"/>
                <w:sz w:val="22"/>
                <w:szCs w:val="22"/>
              </w:rPr>
              <w:t>)</w:t>
            </w:r>
            <w:r w:rsidRPr="00ED273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6D71" w:rsidRPr="00ED273A">
              <w:rPr>
                <w:rFonts w:ascii="Arial" w:hAnsi="Arial" w:cs="Arial"/>
                <w:sz w:val="22"/>
                <w:szCs w:val="22"/>
              </w:rPr>
              <w:t>per speaker</w:t>
            </w:r>
            <w:r w:rsidRPr="00ED273A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9185FB5" w14:textId="77777777" w:rsidR="00251E15" w:rsidRPr="00C05E35" w:rsidRDefault="00251E15" w:rsidP="00423A01">
            <w:pPr>
              <w:spacing w:before="60" w:after="6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51E15" w:rsidRPr="00AD72BF" w14:paraId="432D3193" w14:textId="77777777" w:rsidTr="00C05E35">
        <w:tc>
          <w:tcPr>
            <w:tcW w:w="10620" w:type="dxa"/>
            <w:gridSpan w:val="2"/>
            <w:tcBorders>
              <w:top w:val="single" w:sz="8" w:space="0" w:color="auto"/>
            </w:tcBorders>
          </w:tcPr>
          <w:p w14:paraId="3A12CE55" w14:textId="77777777" w:rsidR="00C106F4" w:rsidRDefault="00251E15" w:rsidP="00311A2E">
            <w:pPr>
              <w:spacing w:before="60"/>
              <w:rPr>
                <w:rFonts w:ascii="Times New Roman" w:hAnsi="Times New Roman"/>
                <w:szCs w:val="24"/>
              </w:rPr>
            </w:pPr>
            <w:r w:rsidRPr="006765C6">
              <w:rPr>
                <w:rFonts w:ascii="Times New Roman" w:hAnsi="Times New Roman"/>
                <w:szCs w:val="24"/>
              </w:rPr>
              <w:t>The Kansas City Chapter of the Institute of Transportation Engineers certifies that the sponsored program was presented as indicated above. Only individuals attending this program have been issued a certificate.</w:t>
            </w:r>
          </w:p>
          <w:p w14:paraId="7E826632" w14:textId="77777777" w:rsidR="00A542E3" w:rsidRDefault="00A542E3" w:rsidP="00311A2E">
            <w:pPr>
              <w:spacing w:before="60"/>
              <w:rPr>
                <w:rFonts w:ascii="Times New Roman" w:hAnsi="Times New Roman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9AD4ECC" wp14:editId="28B49A3D">
                  <wp:simplePos x="0" y="0"/>
                  <wp:positionH relativeFrom="column">
                    <wp:posOffset>605155</wp:posOffset>
                  </wp:positionH>
                  <wp:positionV relativeFrom="paragraph">
                    <wp:posOffset>122555</wp:posOffset>
                  </wp:positionV>
                  <wp:extent cx="2724150" cy="476250"/>
                  <wp:effectExtent l="0" t="0" r="0" b="0"/>
                  <wp:wrapThrough wrapText="bothSides">
                    <wp:wrapPolygon edited="0">
                      <wp:start x="0" y="0"/>
                      <wp:lineTo x="0" y="20736"/>
                      <wp:lineTo x="21449" y="20736"/>
                      <wp:lineTo x="21449" y="0"/>
                      <wp:lineTo x="0" y="0"/>
                    </wp:wrapPolygon>
                  </wp:wrapThrough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53" t="6687" r="46244" b="86815"/>
                          <a:stretch/>
                        </pic:blipFill>
                        <pic:spPr bwMode="auto">
                          <a:xfrm>
                            <a:off x="0" y="0"/>
                            <a:ext cx="2724150" cy="476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B978BC4" w14:textId="77777777" w:rsidR="00A542E3" w:rsidRDefault="00A542E3" w:rsidP="00311A2E">
            <w:pPr>
              <w:spacing w:before="60"/>
              <w:rPr>
                <w:rFonts w:ascii="Times New Roman" w:hAnsi="Times New Roman"/>
                <w:szCs w:val="24"/>
              </w:rPr>
            </w:pPr>
          </w:p>
          <w:p w14:paraId="2FD9C4EE" w14:textId="77777777" w:rsidR="00251E15" w:rsidRDefault="00251E15" w:rsidP="008C0158">
            <w:pPr>
              <w:spacing w:after="240"/>
              <w:rPr>
                <w:rFonts w:ascii="Times New Roman" w:hAnsi="Times New Roman"/>
                <w:szCs w:val="24"/>
              </w:rPr>
            </w:pPr>
            <w:r w:rsidRPr="006765C6">
              <w:rPr>
                <w:rFonts w:ascii="Times New Roman" w:hAnsi="Times New Roman"/>
                <w:szCs w:val="24"/>
              </w:rPr>
              <w:t>Signed:</w:t>
            </w:r>
            <w:r w:rsidRPr="006765C6">
              <w:rPr>
                <w:rFonts w:ascii="Times New Roman" w:hAnsi="Times New Roman"/>
                <w:noProof/>
                <w:szCs w:val="24"/>
              </w:rPr>
              <w:t xml:space="preserve"> </w:t>
            </w:r>
            <w:r w:rsidRPr="006765C6">
              <w:rPr>
                <w:rFonts w:ascii="Times New Roman" w:hAnsi="Times New Roman"/>
                <w:szCs w:val="24"/>
              </w:rPr>
              <w:t xml:space="preserve"> </w:t>
            </w:r>
            <w:r w:rsidR="008C0158">
              <w:rPr>
                <w:rFonts w:ascii="Times New Roman" w:hAnsi="Times New Roman"/>
                <w:szCs w:val="24"/>
              </w:rPr>
              <w:t xml:space="preserve">          </w:t>
            </w:r>
            <w:r w:rsidR="00A542E3">
              <w:rPr>
                <w:rFonts w:ascii="Times New Roman" w:hAnsi="Times New Roman"/>
                <w:szCs w:val="24"/>
              </w:rPr>
              <w:t xml:space="preserve">        </w:t>
            </w:r>
            <w:r w:rsidRPr="006765C6">
              <w:rPr>
                <w:rFonts w:ascii="Times New Roman" w:hAnsi="Times New Roman"/>
                <w:szCs w:val="24"/>
              </w:rPr>
              <w:t>KCITE Vice President</w:t>
            </w:r>
            <w:r w:rsidR="008C0158">
              <w:rPr>
                <w:rFonts w:ascii="Times New Roman" w:hAnsi="Times New Roman"/>
                <w:szCs w:val="24"/>
              </w:rPr>
              <w:t xml:space="preserve"> </w:t>
            </w:r>
          </w:p>
          <w:p w14:paraId="5064B980" w14:textId="77777777" w:rsidR="00311A2E" w:rsidRPr="006765C6" w:rsidRDefault="00311A2E" w:rsidP="008C0158">
            <w:pPr>
              <w:spacing w:after="240"/>
              <w:rPr>
                <w:rFonts w:ascii="Times New Roman" w:hAnsi="Times New Roman"/>
                <w:szCs w:val="24"/>
              </w:rPr>
            </w:pPr>
          </w:p>
        </w:tc>
      </w:tr>
    </w:tbl>
    <w:p w14:paraId="37D3B895" w14:textId="77777777" w:rsidR="00112F1F" w:rsidRPr="00AD72BF" w:rsidRDefault="00112F1F" w:rsidP="00112F1F">
      <w:pPr>
        <w:rPr>
          <w:rFonts w:ascii="Times New Roman" w:hAnsi="Times New Roman"/>
        </w:rPr>
      </w:pPr>
    </w:p>
    <w:sectPr w:rsidR="00112F1F" w:rsidRPr="00AD72BF" w:rsidSect="0004500D">
      <w:pgSz w:w="12240" w:h="15840" w:code="1"/>
      <w:pgMar w:top="576" w:right="70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AFD030" w14:textId="77777777" w:rsidR="00ED657A" w:rsidRDefault="00ED657A" w:rsidP="00B67BFA">
      <w:r>
        <w:separator/>
      </w:r>
    </w:p>
  </w:endnote>
  <w:endnote w:type="continuationSeparator" w:id="0">
    <w:p w14:paraId="681CF322" w14:textId="77777777" w:rsidR="00ED657A" w:rsidRDefault="00ED657A" w:rsidP="00B67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umanst521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14E703" w14:textId="77777777" w:rsidR="00ED657A" w:rsidRDefault="00ED657A" w:rsidP="00B67BFA">
      <w:r>
        <w:separator/>
      </w:r>
    </w:p>
  </w:footnote>
  <w:footnote w:type="continuationSeparator" w:id="0">
    <w:p w14:paraId="5733434A" w14:textId="77777777" w:rsidR="00ED657A" w:rsidRDefault="00ED657A" w:rsidP="00B67B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EDB"/>
    <w:rsid w:val="00004445"/>
    <w:rsid w:val="00016C8D"/>
    <w:rsid w:val="000263D1"/>
    <w:rsid w:val="00034021"/>
    <w:rsid w:val="0003507D"/>
    <w:rsid w:val="000409AE"/>
    <w:rsid w:val="0004299E"/>
    <w:rsid w:val="0004500D"/>
    <w:rsid w:val="000469E4"/>
    <w:rsid w:val="00057DB0"/>
    <w:rsid w:val="00061F2B"/>
    <w:rsid w:val="00077A99"/>
    <w:rsid w:val="0008735D"/>
    <w:rsid w:val="000D1954"/>
    <w:rsid w:val="000D39C5"/>
    <w:rsid w:val="00112428"/>
    <w:rsid w:val="00112F1F"/>
    <w:rsid w:val="00115879"/>
    <w:rsid w:val="0014260F"/>
    <w:rsid w:val="00167356"/>
    <w:rsid w:val="001B4F48"/>
    <w:rsid w:val="001D0A21"/>
    <w:rsid w:val="001D2566"/>
    <w:rsid w:val="001F26BB"/>
    <w:rsid w:val="00204B1B"/>
    <w:rsid w:val="00207306"/>
    <w:rsid w:val="002152F5"/>
    <w:rsid w:val="002177C2"/>
    <w:rsid w:val="00231B64"/>
    <w:rsid w:val="00251E15"/>
    <w:rsid w:val="00275FD2"/>
    <w:rsid w:val="0027644E"/>
    <w:rsid w:val="002A2A26"/>
    <w:rsid w:val="002C0DA8"/>
    <w:rsid w:val="002E68C1"/>
    <w:rsid w:val="002F1C52"/>
    <w:rsid w:val="00311A2E"/>
    <w:rsid w:val="003172D0"/>
    <w:rsid w:val="00324619"/>
    <w:rsid w:val="0032555C"/>
    <w:rsid w:val="003264A3"/>
    <w:rsid w:val="00336A2D"/>
    <w:rsid w:val="00337F8F"/>
    <w:rsid w:val="00347FB1"/>
    <w:rsid w:val="00365990"/>
    <w:rsid w:val="003666B3"/>
    <w:rsid w:val="00367332"/>
    <w:rsid w:val="00373CA2"/>
    <w:rsid w:val="003849D3"/>
    <w:rsid w:val="00384C95"/>
    <w:rsid w:val="00386433"/>
    <w:rsid w:val="00387CBA"/>
    <w:rsid w:val="003A5148"/>
    <w:rsid w:val="003C2D21"/>
    <w:rsid w:val="003D75A7"/>
    <w:rsid w:val="003E12E7"/>
    <w:rsid w:val="003E4C2C"/>
    <w:rsid w:val="003E6C00"/>
    <w:rsid w:val="00400FD8"/>
    <w:rsid w:val="00402829"/>
    <w:rsid w:val="004212AD"/>
    <w:rsid w:val="00423A01"/>
    <w:rsid w:val="004242A8"/>
    <w:rsid w:val="00432689"/>
    <w:rsid w:val="00474F77"/>
    <w:rsid w:val="004775C6"/>
    <w:rsid w:val="00480104"/>
    <w:rsid w:val="0048143B"/>
    <w:rsid w:val="00485C5F"/>
    <w:rsid w:val="0049239C"/>
    <w:rsid w:val="004A1295"/>
    <w:rsid w:val="004B1EDB"/>
    <w:rsid w:val="004B5C3D"/>
    <w:rsid w:val="004C1D7D"/>
    <w:rsid w:val="004C5F4E"/>
    <w:rsid w:val="005054F3"/>
    <w:rsid w:val="0051158C"/>
    <w:rsid w:val="00564DE8"/>
    <w:rsid w:val="0057201E"/>
    <w:rsid w:val="005833B0"/>
    <w:rsid w:val="005844DF"/>
    <w:rsid w:val="005873E9"/>
    <w:rsid w:val="005B2D38"/>
    <w:rsid w:val="005B4505"/>
    <w:rsid w:val="005F553D"/>
    <w:rsid w:val="0064428B"/>
    <w:rsid w:val="00657162"/>
    <w:rsid w:val="006765C6"/>
    <w:rsid w:val="006779EF"/>
    <w:rsid w:val="00695870"/>
    <w:rsid w:val="006A067A"/>
    <w:rsid w:val="006B27D0"/>
    <w:rsid w:val="006D2213"/>
    <w:rsid w:val="00715D89"/>
    <w:rsid w:val="00720040"/>
    <w:rsid w:val="00720936"/>
    <w:rsid w:val="007603FA"/>
    <w:rsid w:val="007708AB"/>
    <w:rsid w:val="007729CB"/>
    <w:rsid w:val="00774507"/>
    <w:rsid w:val="007758A0"/>
    <w:rsid w:val="007818E3"/>
    <w:rsid w:val="007A3FEA"/>
    <w:rsid w:val="007A4E83"/>
    <w:rsid w:val="007B1556"/>
    <w:rsid w:val="007B239F"/>
    <w:rsid w:val="007B7876"/>
    <w:rsid w:val="007D3A39"/>
    <w:rsid w:val="007F47AF"/>
    <w:rsid w:val="00801509"/>
    <w:rsid w:val="0080192D"/>
    <w:rsid w:val="0080283C"/>
    <w:rsid w:val="008250C5"/>
    <w:rsid w:val="0083450D"/>
    <w:rsid w:val="00835E6B"/>
    <w:rsid w:val="00853CFA"/>
    <w:rsid w:val="00857CF9"/>
    <w:rsid w:val="00880B9E"/>
    <w:rsid w:val="008821B8"/>
    <w:rsid w:val="00884159"/>
    <w:rsid w:val="008925D7"/>
    <w:rsid w:val="008A2E48"/>
    <w:rsid w:val="008B3652"/>
    <w:rsid w:val="008B62C1"/>
    <w:rsid w:val="008C0158"/>
    <w:rsid w:val="008C4619"/>
    <w:rsid w:val="008D7CA4"/>
    <w:rsid w:val="008E25DB"/>
    <w:rsid w:val="008F45CC"/>
    <w:rsid w:val="008F5FF1"/>
    <w:rsid w:val="008F610D"/>
    <w:rsid w:val="008F6E53"/>
    <w:rsid w:val="00907E24"/>
    <w:rsid w:val="00924F3D"/>
    <w:rsid w:val="009448A7"/>
    <w:rsid w:val="00944B18"/>
    <w:rsid w:val="009507D8"/>
    <w:rsid w:val="0095613C"/>
    <w:rsid w:val="009619FF"/>
    <w:rsid w:val="00963412"/>
    <w:rsid w:val="0097551B"/>
    <w:rsid w:val="009858C9"/>
    <w:rsid w:val="009A290B"/>
    <w:rsid w:val="009A4079"/>
    <w:rsid w:val="009B2222"/>
    <w:rsid w:val="009C26A9"/>
    <w:rsid w:val="009C32A9"/>
    <w:rsid w:val="009C559A"/>
    <w:rsid w:val="009E7910"/>
    <w:rsid w:val="009F61C2"/>
    <w:rsid w:val="00A00392"/>
    <w:rsid w:val="00A122B7"/>
    <w:rsid w:val="00A26D04"/>
    <w:rsid w:val="00A31E4C"/>
    <w:rsid w:val="00A504BB"/>
    <w:rsid w:val="00A542E3"/>
    <w:rsid w:val="00A56675"/>
    <w:rsid w:val="00A647BA"/>
    <w:rsid w:val="00A66068"/>
    <w:rsid w:val="00A67ED3"/>
    <w:rsid w:val="00A86D71"/>
    <w:rsid w:val="00A87905"/>
    <w:rsid w:val="00A9310C"/>
    <w:rsid w:val="00AD72BF"/>
    <w:rsid w:val="00B026A7"/>
    <w:rsid w:val="00B05280"/>
    <w:rsid w:val="00B15F3D"/>
    <w:rsid w:val="00B22E17"/>
    <w:rsid w:val="00B325E0"/>
    <w:rsid w:val="00B334D3"/>
    <w:rsid w:val="00B352B1"/>
    <w:rsid w:val="00B63EA4"/>
    <w:rsid w:val="00B65D9E"/>
    <w:rsid w:val="00B67BFA"/>
    <w:rsid w:val="00B71545"/>
    <w:rsid w:val="00B934B5"/>
    <w:rsid w:val="00B9792E"/>
    <w:rsid w:val="00BC4732"/>
    <w:rsid w:val="00BC7F24"/>
    <w:rsid w:val="00BD5C20"/>
    <w:rsid w:val="00BF355B"/>
    <w:rsid w:val="00C02D21"/>
    <w:rsid w:val="00C03A07"/>
    <w:rsid w:val="00C05E35"/>
    <w:rsid w:val="00C07F95"/>
    <w:rsid w:val="00C106F4"/>
    <w:rsid w:val="00C125E4"/>
    <w:rsid w:val="00C306BE"/>
    <w:rsid w:val="00C31468"/>
    <w:rsid w:val="00C3234D"/>
    <w:rsid w:val="00C35D44"/>
    <w:rsid w:val="00C43B12"/>
    <w:rsid w:val="00C5214F"/>
    <w:rsid w:val="00C5548E"/>
    <w:rsid w:val="00C56F12"/>
    <w:rsid w:val="00C65E0E"/>
    <w:rsid w:val="00C75920"/>
    <w:rsid w:val="00C909F9"/>
    <w:rsid w:val="00C94334"/>
    <w:rsid w:val="00CA2591"/>
    <w:rsid w:val="00CA4CB5"/>
    <w:rsid w:val="00CC4403"/>
    <w:rsid w:val="00CD181F"/>
    <w:rsid w:val="00CF077E"/>
    <w:rsid w:val="00D03D7D"/>
    <w:rsid w:val="00D15EA5"/>
    <w:rsid w:val="00D336B9"/>
    <w:rsid w:val="00D4056C"/>
    <w:rsid w:val="00D6019D"/>
    <w:rsid w:val="00DB2650"/>
    <w:rsid w:val="00DB75F5"/>
    <w:rsid w:val="00DE20E6"/>
    <w:rsid w:val="00DE320C"/>
    <w:rsid w:val="00DF6597"/>
    <w:rsid w:val="00E17C25"/>
    <w:rsid w:val="00E42F97"/>
    <w:rsid w:val="00E64E4E"/>
    <w:rsid w:val="00E74081"/>
    <w:rsid w:val="00E75FB2"/>
    <w:rsid w:val="00E82D64"/>
    <w:rsid w:val="00E8744D"/>
    <w:rsid w:val="00E96E87"/>
    <w:rsid w:val="00EA04F4"/>
    <w:rsid w:val="00EC37FE"/>
    <w:rsid w:val="00ED273A"/>
    <w:rsid w:val="00ED657A"/>
    <w:rsid w:val="00EE00E3"/>
    <w:rsid w:val="00F11CC9"/>
    <w:rsid w:val="00F123A2"/>
    <w:rsid w:val="00F233BC"/>
    <w:rsid w:val="00F236A9"/>
    <w:rsid w:val="00F30D6D"/>
    <w:rsid w:val="00F34E49"/>
    <w:rsid w:val="00F76EB9"/>
    <w:rsid w:val="00F81F48"/>
    <w:rsid w:val="00FA2E4F"/>
    <w:rsid w:val="00FB71DC"/>
    <w:rsid w:val="00FC1935"/>
    <w:rsid w:val="00FD06BA"/>
    <w:rsid w:val="00FD1BD7"/>
    <w:rsid w:val="00FF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D50656A"/>
  <w15:docId w15:val="{D5BA355B-A962-4A68-8384-ACF9F387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EA5"/>
    <w:rPr>
      <w:rFonts w:ascii="Garamond" w:hAnsi="Garamond"/>
      <w:sz w:val="24"/>
    </w:rPr>
  </w:style>
  <w:style w:type="paragraph" w:styleId="Heading1">
    <w:name w:val="heading 1"/>
    <w:basedOn w:val="Normal"/>
    <w:next w:val="Normal"/>
    <w:qFormat/>
    <w:rsid w:val="00D15EA5"/>
    <w:pPr>
      <w:keepNext/>
      <w:spacing w:before="240" w:after="60"/>
      <w:outlineLvl w:val="0"/>
    </w:pPr>
    <w:rPr>
      <w:rFonts w:ascii="Humanst521 BT" w:hAnsi="Humanst521 BT"/>
      <w:b/>
      <w:kern w:val="28"/>
    </w:rPr>
  </w:style>
  <w:style w:type="paragraph" w:styleId="Heading2">
    <w:name w:val="heading 2"/>
    <w:basedOn w:val="Normal"/>
    <w:next w:val="Normal"/>
    <w:qFormat/>
    <w:rsid w:val="0080192D"/>
    <w:pPr>
      <w:keepNext/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  <w:outlineLvl w:val="1"/>
    </w:pPr>
    <w:rPr>
      <w:rFonts w:ascii="Arial" w:hAnsi="Arial" w:cs="Arial"/>
      <w:b/>
      <w:sz w:val="20"/>
    </w:rPr>
  </w:style>
  <w:style w:type="paragraph" w:styleId="Heading3">
    <w:name w:val="heading 3"/>
    <w:basedOn w:val="Normal"/>
    <w:next w:val="Normal"/>
    <w:qFormat/>
    <w:rsid w:val="0080192D"/>
    <w:pPr>
      <w:keepNext/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  <w:outlineLvl w:val="2"/>
    </w:pPr>
    <w:rPr>
      <w:rFonts w:ascii="Arial" w:hAnsi="Arial" w:cs="Arial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86433"/>
    <w:rPr>
      <w:b/>
      <w:bCs/>
    </w:rPr>
  </w:style>
  <w:style w:type="paragraph" w:styleId="BalloonText">
    <w:name w:val="Balloon Text"/>
    <w:basedOn w:val="Normal"/>
    <w:link w:val="BalloonTextChar"/>
    <w:rsid w:val="00B63E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EA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67B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67BFA"/>
    <w:rPr>
      <w:rFonts w:ascii="Garamond" w:hAnsi="Garamond"/>
      <w:sz w:val="24"/>
    </w:rPr>
  </w:style>
  <w:style w:type="paragraph" w:styleId="Footer">
    <w:name w:val="footer"/>
    <w:basedOn w:val="Normal"/>
    <w:link w:val="FooterChar"/>
    <w:rsid w:val="00B67B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67BFA"/>
    <w:rPr>
      <w:rFonts w:ascii="Garamond" w:hAnsi="Garamond"/>
      <w:sz w:val="24"/>
    </w:rPr>
  </w:style>
  <w:style w:type="paragraph" w:styleId="NormalWeb">
    <w:name w:val="Normal (Web)"/>
    <w:basedOn w:val="Normal"/>
    <w:uiPriority w:val="99"/>
    <w:unhideWhenUsed/>
    <w:rsid w:val="009C559A"/>
    <w:pPr>
      <w:spacing w:before="100" w:beforeAutospacing="1" w:after="100" w:afterAutospacing="1" w:line="360" w:lineRule="atLeast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2644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0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1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AC42E-5B5D-427A-A3DC-465EA90FF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BD3CABA5</Template>
  <TotalTime>15</TotalTime>
  <Pages>1</Pages>
  <Words>111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KCITE Chapter Meeting - Professional Development Certificate of Attendance</vt:lpstr>
    </vt:vector>
  </TitlesOfParts>
  <Company>City of Kansas City, MO</Company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KCITE Chapter Meeting - Professional Development Certificate of Attendance</dc:title>
  <dc:subject>Certificate of Attendance</dc:subject>
  <dc:creator>Srinivasa R. Veeramallu, 2010 KCITE President</dc:creator>
  <cp:keywords>KCITE, PDH, Chapter Meeting, Certificate of Attendance</cp:keywords>
  <cp:lastModifiedBy>Thomas Evans</cp:lastModifiedBy>
  <cp:revision>4</cp:revision>
  <cp:lastPrinted>2018-01-27T19:15:00Z</cp:lastPrinted>
  <dcterms:created xsi:type="dcterms:W3CDTF">2018-08-16T04:32:00Z</dcterms:created>
  <dcterms:modified xsi:type="dcterms:W3CDTF">2018-08-16T04:46:00Z</dcterms:modified>
</cp:coreProperties>
</file>