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14C" w:rsidRDefault="003F314C" w:rsidP="00F11638">
      <w:pPr>
        <w:jc w:val="center"/>
        <w:rPr>
          <w:rFonts w:ascii="Times New Roman" w:hAnsi="Times New Roman"/>
          <w:b/>
          <w:bCs/>
          <w:sz w:val="40"/>
        </w:rPr>
      </w:pPr>
      <w:r>
        <w:rPr>
          <w:rFonts w:ascii="Times New Roman" w:hAnsi="Times New Roman"/>
          <w:b/>
          <w:bCs/>
          <w:noProof/>
          <w:sz w:val="40"/>
        </w:rPr>
        <w:drawing>
          <wp:anchor distT="0" distB="0" distL="114300" distR="114300" simplePos="0" relativeHeight="251658240" behindDoc="1" locked="0" layoutInCell="1" allowOverlap="1" wp14:anchorId="6DA7DDAA" wp14:editId="5BEFA7AF">
            <wp:simplePos x="0" y="0"/>
            <wp:positionH relativeFrom="column">
              <wp:align>left</wp:align>
            </wp:positionH>
            <wp:positionV relativeFrom="paragraph">
              <wp:posOffset>167640</wp:posOffset>
            </wp:positionV>
            <wp:extent cx="2647950" cy="1352550"/>
            <wp:effectExtent l="0" t="0" r="0" b="0"/>
            <wp:wrapTight wrapText="bothSides">
              <wp:wrapPolygon edited="0">
                <wp:start x="0" y="0"/>
                <wp:lineTo x="0" y="21296"/>
                <wp:lineTo x="21445" y="21296"/>
                <wp:lineTo x="21445" y="0"/>
                <wp:lineTo x="0" y="0"/>
              </wp:wrapPolygon>
            </wp:wrapTight>
            <wp:docPr id="1" name="Picture 1" descr="kcite%20logo%20-%20blue%20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cite%20logo%20-%20blue%203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04AB">
        <w:rPr>
          <w:rFonts w:ascii="Times New Roman" w:hAnsi="Times New Roman"/>
          <w:b/>
          <w:bCs/>
          <w:noProof/>
          <w:sz w:val="40"/>
        </w:rPr>
        <w:t xml:space="preserve"> </w:t>
      </w:r>
    </w:p>
    <w:p w:rsidR="001C4D03" w:rsidRPr="00A10B2C" w:rsidRDefault="00E508AE" w:rsidP="00B378CA">
      <w:pPr>
        <w:ind w:firstLine="2880"/>
        <w:rPr>
          <w:rFonts w:ascii="Times New Roman" w:hAnsi="Times New Roman"/>
          <w:b/>
          <w:bCs/>
          <w:sz w:val="40"/>
        </w:rPr>
      </w:pPr>
      <w:r>
        <w:rPr>
          <w:rFonts w:ascii="Times New Roman" w:hAnsi="Times New Roman"/>
          <w:b/>
          <w:bCs/>
          <w:sz w:val="40"/>
        </w:rPr>
        <w:t>Minutes</w:t>
      </w:r>
    </w:p>
    <w:p w:rsidR="001C4D03" w:rsidRPr="00A10B2C" w:rsidRDefault="00F06887" w:rsidP="00B378CA">
      <w:pPr>
        <w:ind w:firstLine="2880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Chapter</w:t>
      </w:r>
      <w:r w:rsidR="001B11C1">
        <w:rPr>
          <w:rFonts w:ascii="Times New Roman" w:hAnsi="Times New Roman"/>
          <w:b/>
          <w:bCs/>
          <w:sz w:val="28"/>
        </w:rPr>
        <w:t xml:space="preserve"> Meeting</w:t>
      </w:r>
    </w:p>
    <w:p w:rsidR="001C4D03" w:rsidRDefault="00C018F7" w:rsidP="00B378CA">
      <w:pPr>
        <w:ind w:firstLine="2880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July 14, 2016</w:t>
      </w:r>
    </w:p>
    <w:p w:rsidR="006704F2" w:rsidRDefault="005B7E24" w:rsidP="00B378CA">
      <w:pPr>
        <w:ind w:firstLine="2880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1</w:t>
      </w:r>
      <w:r w:rsidR="00C018F7">
        <w:rPr>
          <w:rFonts w:ascii="Times New Roman" w:hAnsi="Times New Roman"/>
          <w:b/>
          <w:bCs/>
          <w:sz w:val="28"/>
        </w:rPr>
        <w:t>1</w:t>
      </w:r>
      <w:r w:rsidR="001B11C1">
        <w:rPr>
          <w:rFonts w:ascii="Times New Roman" w:hAnsi="Times New Roman"/>
          <w:b/>
          <w:bCs/>
          <w:sz w:val="28"/>
        </w:rPr>
        <w:t>:</w:t>
      </w:r>
      <w:r w:rsidR="00C018F7">
        <w:rPr>
          <w:rFonts w:ascii="Times New Roman" w:hAnsi="Times New Roman"/>
          <w:b/>
          <w:bCs/>
          <w:sz w:val="28"/>
        </w:rPr>
        <w:t>3</w:t>
      </w:r>
      <w:r>
        <w:rPr>
          <w:rFonts w:ascii="Times New Roman" w:hAnsi="Times New Roman"/>
          <w:b/>
          <w:bCs/>
          <w:sz w:val="28"/>
        </w:rPr>
        <w:t>0</w:t>
      </w:r>
      <w:r w:rsidR="00342E84">
        <w:rPr>
          <w:rFonts w:ascii="Times New Roman" w:hAnsi="Times New Roman"/>
          <w:b/>
          <w:bCs/>
          <w:sz w:val="28"/>
        </w:rPr>
        <w:t xml:space="preserve"> A</w:t>
      </w:r>
      <w:r w:rsidR="001B11C1">
        <w:rPr>
          <w:rFonts w:ascii="Times New Roman" w:hAnsi="Times New Roman"/>
          <w:b/>
          <w:bCs/>
          <w:sz w:val="28"/>
        </w:rPr>
        <w:t>M</w:t>
      </w:r>
    </w:p>
    <w:p w:rsidR="003F6EDE" w:rsidRDefault="00C018F7" w:rsidP="00B378CA">
      <w:pPr>
        <w:ind w:firstLine="2880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Grandview MO</w:t>
      </w:r>
    </w:p>
    <w:p w:rsidR="00B378CA" w:rsidRDefault="00B378CA" w:rsidP="00B378CA">
      <w:pPr>
        <w:ind w:firstLine="2880"/>
        <w:rPr>
          <w:rFonts w:ascii="Times New Roman" w:hAnsi="Times New Roman"/>
          <w:b/>
          <w:bCs/>
          <w:sz w:val="28"/>
        </w:rPr>
      </w:pPr>
    </w:p>
    <w:p w:rsidR="003F6EDE" w:rsidRDefault="00C018F7" w:rsidP="003F6EDE">
      <w:pPr>
        <w:tabs>
          <w:tab w:val="left" w:pos="360"/>
        </w:tabs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Grandview Community Center</w:t>
      </w:r>
    </w:p>
    <w:p w:rsidR="003F6EDE" w:rsidRDefault="00C018F7" w:rsidP="00B378CA">
      <w:pPr>
        <w:tabs>
          <w:tab w:val="left" w:pos="360"/>
        </w:tabs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Byars Road</w:t>
      </w:r>
    </w:p>
    <w:p w:rsidR="00C018F7" w:rsidRPr="004A1994" w:rsidRDefault="00C018F7" w:rsidP="00B378CA">
      <w:pPr>
        <w:tabs>
          <w:tab w:val="left" w:pos="360"/>
        </w:tabs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Grandview, MO 64030 </w:t>
      </w:r>
    </w:p>
    <w:p w:rsidR="00307824" w:rsidRDefault="00307824" w:rsidP="00AD05BE">
      <w:pPr>
        <w:tabs>
          <w:tab w:val="left" w:pos="360"/>
        </w:tabs>
        <w:ind w:left="4320"/>
        <w:jc w:val="center"/>
        <w:rPr>
          <w:rFonts w:ascii="Times New Roman" w:hAnsi="Times New Roman"/>
          <w:b/>
          <w:bCs/>
          <w:sz w:val="28"/>
          <w:lang w:val="en"/>
        </w:rPr>
      </w:pPr>
    </w:p>
    <w:p w:rsidR="00693420" w:rsidRDefault="00693420" w:rsidP="00E508AE">
      <w:pPr>
        <w:tabs>
          <w:tab w:val="left" w:pos="360"/>
        </w:tabs>
        <w:ind w:left="90"/>
        <w:rPr>
          <w:rFonts w:ascii="Times New Roman" w:hAnsi="Times New Roman"/>
          <w:b/>
          <w:szCs w:val="24"/>
        </w:rPr>
      </w:pPr>
    </w:p>
    <w:p w:rsidR="008B50FB" w:rsidRDefault="008B50FB" w:rsidP="008B50FB">
      <w:p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Chapter Board Members Present:</w:t>
      </w:r>
      <w:r>
        <w:rPr>
          <w:rFonts w:ascii="Times New Roman" w:hAnsi="Times New Roman"/>
          <w:b/>
          <w:szCs w:val="24"/>
        </w:rPr>
        <w:tab/>
        <w:t>Attendance:</w:t>
      </w:r>
    </w:p>
    <w:p w:rsidR="008B50FB" w:rsidRDefault="008B50FB" w:rsidP="008B50FB">
      <w:pPr>
        <w:tabs>
          <w:tab w:val="left" w:pos="360"/>
        </w:tabs>
        <w:ind w:left="9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E71650">
        <w:rPr>
          <w:rFonts w:ascii="Times New Roman" w:hAnsi="Times New Roman"/>
          <w:szCs w:val="24"/>
        </w:rPr>
        <w:t>Kendra Stevenson -</w:t>
      </w:r>
      <w:r w:rsidRPr="00C27B4F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President</w:t>
      </w:r>
      <w:r>
        <w:rPr>
          <w:rFonts w:ascii="Times New Roman" w:hAnsi="Times New Roman"/>
          <w:szCs w:val="24"/>
        </w:rPr>
        <w:tab/>
        <w:t xml:space="preserve">KCITE Members - </w:t>
      </w:r>
      <w:r>
        <w:rPr>
          <w:rFonts w:ascii="Times New Roman" w:hAnsi="Times New Roman"/>
          <w:szCs w:val="24"/>
        </w:rPr>
        <w:tab/>
      </w:r>
      <w:r w:rsidR="00C018F7">
        <w:rPr>
          <w:rFonts w:ascii="Times New Roman" w:hAnsi="Times New Roman"/>
          <w:szCs w:val="24"/>
        </w:rPr>
        <w:t>49</w:t>
      </w:r>
    </w:p>
    <w:p w:rsidR="00C018F7" w:rsidRDefault="008B50FB" w:rsidP="008B50FB">
      <w:pPr>
        <w:tabs>
          <w:tab w:val="left" w:pos="360"/>
        </w:tabs>
        <w:ind w:left="9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C018F7">
        <w:rPr>
          <w:rFonts w:ascii="Times New Roman" w:hAnsi="Times New Roman"/>
          <w:szCs w:val="24"/>
        </w:rPr>
        <w:tab/>
      </w:r>
      <w:r w:rsidRPr="00E71650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 xml:space="preserve">Non Members - </w:t>
      </w:r>
      <w:r>
        <w:rPr>
          <w:rFonts w:ascii="Times New Roman" w:hAnsi="Times New Roman"/>
          <w:szCs w:val="24"/>
        </w:rPr>
        <w:tab/>
      </w:r>
      <w:r w:rsidR="00C018F7">
        <w:rPr>
          <w:rFonts w:ascii="Times New Roman" w:hAnsi="Times New Roman"/>
          <w:szCs w:val="24"/>
        </w:rPr>
        <w:t>46</w:t>
      </w:r>
      <w:r w:rsidRPr="00E71650">
        <w:rPr>
          <w:rFonts w:ascii="Times New Roman" w:hAnsi="Times New Roman"/>
          <w:szCs w:val="24"/>
        </w:rPr>
        <w:tab/>
      </w:r>
    </w:p>
    <w:p w:rsidR="008B50FB" w:rsidRPr="00E71650" w:rsidRDefault="00C018F7" w:rsidP="008B50FB">
      <w:pPr>
        <w:tabs>
          <w:tab w:val="left" w:pos="360"/>
        </w:tabs>
        <w:ind w:left="9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8B50FB">
        <w:rPr>
          <w:rFonts w:ascii="Times New Roman" w:hAnsi="Times New Roman"/>
          <w:szCs w:val="24"/>
        </w:rPr>
        <w:t>Lindsay Harris -</w:t>
      </w:r>
      <w:r w:rsidR="008B50FB" w:rsidRPr="00F06887">
        <w:rPr>
          <w:rFonts w:ascii="Times New Roman" w:hAnsi="Times New Roman"/>
          <w:szCs w:val="24"/>
        </w:rPr>
        <w:t xml:space="preserve"> </w:t>
      </w:r>
      <w:r w:rsidR="008B50FB">
        <w:rPr>
          <w:rFonts w:ascii="Times New Roman" w:hAnsi="Times New Roman"/>
          <w:szCs w:val="24"/>
        </w:rPr>
        <w:t>Secretary/Treasurer</w:t>
      </w:r>
      <w:r w:rsidR="008B50FB" w:rsidRPr="00E71650">
        <w:rPr>
          <w:rFonts w:ascii="Times New Roman" w:hAnsi="Times New Roman"/>
          <w:szCs w:val="24"/>
        </w:rPr>
        <w:tab/>
      </w:r>
      <w:r w:rsidR="008B50FB">
        <w:rPr>
          <w:rFonts w:ascii="Times New Roman" w:hAnsi="Times New Roman"/>
          <w:szCs w:val="24"/>
        </w:rPr>
        <w:t xml:space="preserve">Student Affiliates - </w:t>
      </w:r>
      <w:r w:rsidR="008B50FB">
        <w:rPr>
          <w:rFonts w:ascii="Times New Roman" w:hAnsi="Times New Roman"/>
          <w:szCs w:val="24"/>
        </w:rPr>
        <w:tab/>
      </w:r>
      <w:r w:rsidR="00B62CEA">
        <w:rPr>
          <w:rFonts w:ascii="Times New Roman" w:hAnsi="Times New Roman"/>
          <w:szCs w:val="24"/>
        </w:rPr>
        <w:t>0</w:t>
      </w:r>
    </w:p>
    <w:p w:rsidR="008B50FB" w:rsidRDefault="008B50FB" w:rsidP="008B50FB">
      <w:pPr>
        <w:tabs>
          <w:tab w:val="left" w:pos="360"/>
        </w:tabs>
        <w:ind w:left="9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Tom Evans - Member Director</w:t>
      </w:r>
      <w:r>
        <w:rPr>
          <w:rFonts w:ascii="Times New Roman" w:hAnsi="Times New Roman"/>
          <w:szCs w:val="24"/>
        </w:rPr>
        <w:tab/>
        <w:t xml:space="preserve">Presenters - </w:t>
      </w:r>
      <w:r>
        <w:rPr>
          <w:rFonts w:ascii="Times New Roman" w:hAnsi="Times New Roman"/>
          <w:szCs w:val="24"/>
        </w:rPr>
        <w:tab/>
      </w:r>
      <w:r w:rsidR="00B378CA">
        <w:rPr>
          <w:rFonts w:ascii="Times New Roman" w:hAnsi="Times New Roman"/>
          <w:szCs w:val="24"/>
        </w:rPr>
        <w:t>4</w:t>
      </w:r>
    </w:p>
    <w:p w:rsidR="00C018F7" w:rsidRDefault="008B50FB" w:rsidP="008B50FB">
      <w:pPr>
        <w:tabs>
          <w:tab w:val="left" w:pos="360"/>
        </w:tabs>
        <w:ind w:left="9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C018F7">
        <w:rPr>
          <w:rFonts w:ascii="Times New Roman" w:hAnsi="Times New Roman"/>
          <w:szCs w:val="24"/>
        </w:rPr>
        <w:tab/>
      </w:r>
      <w:r w:rsidRPr="00726657">
        <w:rPr>
          <w:rFonts w:ascii="Times New Roman" w:hAnsi="Times New Roman"/>
          <w:b/>
          <w:szCs w:val="24"/>
        </w:rPr>
        <w:t xml:space="preserve">TOTAL - </w:t>
      </w:r>
      <w:r w:rsidRPr="00726657">
        <w:rPr>
          <w:rFonts w:ascii="Times New Roman" w:hAnsi="Times New Roman"/>
          <w:b/>
          <w:szCs w:val="24"/>
        </w:rPr>
        <w:tab/>
      </w:r>
      <w:r w:rsidR="00B378CA">
        <w:rPr>
          <w:rFonts w:ascii="Times New Roman" w:hAnsi="Times New Roman"/>
          <w:b/>
          <w:szCs w:val="24"/>
        </w:rPr>
        <w:t>95</w:t>
      </w:r>
      <w:r>
        <w:rPr>
          <w:rFonts w:ascii="Times New Roman" w:hAnsi="Times New Roman"/>
          <w:szCs w:val="24"/>
        </w:rPr>
        <w:tab/>
      </w:r>
    </w:p>
    <w:p w:rsidR="008B50FB" w:rsidRDefault="00C018F7" w:rsidP="008B50FB">
      <w:pPr>
        <w:tabs>
          <w:tab w:val="left" w:pos="360"/>
        </w:tabs>
        <w:ind w:left="9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8B50FB">
        <w:rPr>
          <w:rFonts w:ascii="Times New Roman" w:hAnsi="Times New Roman"/>
          <w:szCs w:val="24"/>
        </w:rPr>
        <w:tab/>
      </w:r>
    </w:p>
    <w:p w:rsidR="008B50FB" w:rsidRDefault="008B50FB" w:rsidP="008B50FB">
      <w:pPr>
        <w:tabs>
          <w:tab w:val="left" w:pos="360"/>
        </w:tabs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Chapter Board Members Not Present:</w:t>
      </w:r>
    </w:p>
    <w:p w:rsidR="008B50FB" w:rsidRDefault="008B50FB" w:rsidP="008B50FB">
      <w:pPr>
        <w:tabs>
          <w:tab w:val="left" w:pos="36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ab/>
      </w:r>
      <w:r w:rsidR="00D4162F">
        <w:rPr>
          <w:rFonts w:ascii="Times New Roman" w:hAnsi="Times New Roman"/>
          <w:szCs w:val="24"/>
        </w:rPr>
        <w:t>David Church</w:t>
      </w:r>
      <w:r w:rsidR="00D4162F" w:rsidRPr="00E71650">
        <w:rPr>
          <w:rFonts w:ascii="Times New Roman" w:hAnsi="Times New Roman"/>
          <w:szCs w:val="24"/>
        </w:rPr>
        <w:t>-</w:t>
      </w:r>
      <w:r w:rsidR="00D4162F">
        <w:rPr>
          <w:rFonts w:ascii="Times New Roman" w:hAnsi="Times New Roman"/>
          <w:szCs w:val="24"/>
        </w:rPr>
        <w:t xml:space="preserve"> Vice President</w:t>
      </w:r>
    </w:p>
    <w:p w:rsidR="00D4162F" w:rsidRDefault="00C018F7" w:rsidP="008B50FB">
      <w:pPr>
        <w:tabs>
          <w:tab w:val="left" w:pos="36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Dave MacDonald </w:t>
      </w:r>
      <w:r w:rsidRPr="00E71650">
        <w:rPr>
          <w:rFonts w:ascii="Times New Roman" w:hAnsi="Times New Roman"/>
          <w:szCs w:val="24"/>
        </w:rPr>
        <w:t>-Affiliate Director</w:t>
      </w:r>
    </w:p>
    <w:p w:rsidR="00C018F7" w:rsidRDefault="00B378CA" w:rsidP="008B50FB">
      <w:pPr>
        <w:tabs>
          <w:tab w:val="left" w:pos="36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Mike McKenna - Past President</w:t>
      </w:r>
    </w:p>
    <w:p w:rsidR="00B378CA" w:rsidRDefault="00B378CA" w:rsidP="008B50FB">
      <w:pPr>
        <w:tabs>
          <w:tab w:val="left" w:pos="360"/>
        </w:tabs>
        <w:rPr>
          <w:rFonts w:ascii="Times New Roman" w:hAnsi="Times New Roman"/>
          <w:szCs w:val="24"/>
        </w:rPr>
      </w:pPr>
    </w:p>
    <w:p w:rsidR="005868F9" w:rsidRDefault="005868F9" w:rsidP="009629A0">
      <w:pPr>
        <w:pStyle w:val="Default"/>
        <w:rPr>
          <w:b/>
          <w:bCs/>
          <w:sz w:val="23"/>
          <w:szCs w:val="23"/>
        </w:rPr>
      </w:pPr>
    </w:p>
    <w:p w:rsidR="00D4162F" w:rsidRDefault="00D4162F" w:rsidP="009629A0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Kendra called </w:t>
      </w:r>
      <w:r w:rsidR="00463E82">
        <w:rPr>
          <w:b/>
          <w:bCs/>
          <w:sz w:val="23"/>
          <w:szCs w:val="23"/>
        </w:rPr>
        <w:t xml:space="preserve">regular </w:t>
      </w:r>
      <w:r>
        <w:rPr>
          <w:b/>
          <w:bCs/>
          <w:sz w:val="23"/>
          <w:szCs w:val="23"/>
        </w:rPr>
        <w:t xml:space="preserve">meeting to order at </w:t>
      </w:r>
      <w:r w:rsidR="00A45248">
        <w:rPr>
          <w:b/>
          <w:bCs/>
          <w:sz w:val="23"/>
          <w:szCs w:val="23"/>
        </w:rPr>
        <w:t>11</w:t>
      </w:r>
      <w:r>
        <w:rPr>
          <w:b/>
          <w:bCs/>
          <w:sz w:val="23"/>
          <w:szCs w:val="23"/>
        </w:rPr>
        <w:t>:</w:t>
      </w:r>
      <w:r w:rsidR="00A45248">
        <w:rPr>
          <w:b/>
          <w:bCs/>
          <w:sz w:val="23"/>
          <w:szCs w:val="23"/>
        </w:rPr>
        <w:t>3</w:t>
      </w:r>
      <w:r>
        <w:rPr>
          <w:b/>
          <w:bCs/>
          <w:sz w:val="23"/>
          <w:szCs w:val="23"/>
        </w:rPr>
        <w:t>0 AM</w:t>
      </w:r>
    </w:p>
    <w:p w:rsidR="003F19A2" w:rsidRDefault="003F19A2" w:rsidP="009629A0">
      <w:pPr>
        <w:pStyle w:val="Default"/>
        <w:rPr>
          <w:b/>
          <w:bCs/>
          <w:sz w:val="23"/>
          <w:szCs w:val="23"/>
        </w:rPr>
      </w:pPr>
    </w:p>
    <w:p w:rsidR="003F6EDE" w:rsidRDefault="009629A0" w:rsidP="009629A0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Introductions</w:t>
      </w:r>
      <w:r w:rsidR="003F19A2">
        <w:rPr>
          <w:b/>
          <w:bCs/>
          <w:sz w:val="23"/>
          <w:szCs w:val="23"/>
        </w:rPr>
        <w:t>:</w:t>
      </w:r>
    </w:p>
    <w:p w:rsidR="009629A0" w:rsidRDefault="003F6EDE" w:rsidP="009629A0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Kendr</w:t>
      </w:r>
      <w:r w:rsidR="00D4162F">
        <w:rPr>
          <w:bCs/>
          <w:sz w:val="23"/>
          <w:szCs w:val="23"/>
        </w:rPr>
        <w:t>a</w:t>
      </w:r>
      <w:r w:rsidR="009629A0">
        <w:rPr>
          <w:bCs/>
          <w:sz w:val="23"/>
          <w:szCs w:val="23"/>
        </w:rPr>
        <w:t xml:space="preserve"> asked everyone around th</w:t>
      </w:r>
      <w:r w:rsidR="00CE10AD">
        <w:rPr>
          <w:bCs/>
          <w:sz w:val="23"/>
          <w:szCs w:val="23"/>
        </w:rPr>
        <w:t xml:space="preserve">e room to introduce themselves by </w:t>
      </w:r>
      <w:r w:rsidR="00A45248">
        <w:rPr>
          <w:bCs/>
          <w:sz w:val="23"/>
          <w:szCs w:val="23"/>
        </w:rPr>
        <w:t>name and</w:t>
      </w:r>
      <w:r w:rsidR="00CE10AD">
        <w:rPr>
          <w:bCs/>
          <w:sz w:val="23"/>
          <w:szCs w:val="23"/>
        </w:rPr>
        <w:t xml:space="preserve"> company.</w:t>
      </w:r>
    </w:p>
    <w:p w:rsidR="00A45248" w:rsidRDefault="00A45248" w:rsidP="009629A0">
      <w:pPr>
        <w:pStyle w:val="Default"/>
        <w:rPr>
          <w:bCs/>
          <w:sz w:val="23"/>
          <w:szCs w:val="23"/>
        </w:rPr>
      </w:pPr>
    </w:p>
    <w:p w:rsidR="00A45248" w:rsidRPr="009629A0" w:rsidRDefault="00A45248" w:rsidP="009629A0">
      <w:pPr>
        <w:pStyle w:val="Default"/>
        <w:rPr>
          <w:sz w:val="23"/>
          <w:szCs w:val="23"/>
        </w:rPr>
      </w:pPr>
      <w:r>
        <w:rPr>
          <w:bCs/>
          <w:sz w:val="23"/>
          <w:szCs w:val="23"/>
        </w:rPr>
        <w:t>Kendra then proceeded with announcements of upcoming events.</w:t>
      </w:r>
    </w:p>
    <w:p w:rsidR="009629A0" w:rsidRDefault="009629A0" w:rsidP="009629A0">
      <w:pPr>
        <w:pStyle w:val="Default"/>
        <w:rPr>
          <w:sz w:val="23"/>
          <w:szCs w:val="23"/>
        </w:rPr>
      </w:pPr>
    </w:p>
    <w:p w:rsidR="003F6EDE" w:rsidRPr="0051464D" w:rsidRDefault="003F6EDE" w:rsidP="003F6EDE">
      <w:pPr>
        <w:pStyle w:val="ListParagraph"/>
        <w:numPr>
          <w:ilvl w:val="0"/>
          <w:numId w:val="41"/>
        </w:numPr>
        <w:rPr>
          <w:rFonts w:ascii="Times New Roman" w:hAnsi="Times New Roman"/>
          <w:b/>
          <w:szCs w:val="24"/>
        </w:rPr>
      </w:pPr>
      <w:r w:rsidRPr="0051464D">
        <w:rPr>
          <w:rFonts w:ascii="Times New Roman" w:hAnsi="Times New Roman"/>
          <w:b/>
          <w:szCs w:val="24"/>
        </w:rPr>
        <w:t>Upcoming Events</w:t>
      </w:r>
    </w:p>
    <w:p w:rsidR="003F6EDE" w:rsidRDefault="003F6EDE" w:rsidP="003F6EDE">
      <w:pPr>
        <w:pStyle w:val="ListParagraph"/>
        <w:numPr>
          <w:ilvl w:val="0"/>
          <w:numId w:val="40"/>
        </w:numPr>
        <w:tabs>
          <w:tab w:val="left" w:pos="360"/>
        </w:tabs>
        <w:ind w:left="1440"/>
        <w:rPr>
          <w:rFonts w:ascii="Times New Roman" w:hAnsi="Times New Roman"/>
          <w:szCs w:val="24"/>
        </w:rPr>
      </w:pPr>
      <w:r w:rsidRPr="00D10060">
        <w:rPr>
          <w:rFonts w:ascii="Times New Roman" w:hAnsi="Times New Roman"/>
          <w:szCs w:val="24"/>
        </w:rPr>
        <w:t xml:space="preserve">2016 </w:t>
      </w:r>
      <w:r w:rsidR="00D61DDD">
        <w:rPr>
          <w:rFonts w:ascii="Times New Roman" w:hAnsi="Times New Roman"/>
          <w:szCs w:val="24"/>
        </w:rPr>
        <w:t xml:space="preserve">Training Meeting, </w:t>
      </w:r>
      <w:r w:rsidR="003F19A2">
        <w:rPr>
          <w:rFonts w:ascii="Times New Roman" w:hAnsi="Times New Roman"/>
          <w:szCs w:val="24"/>
        </w:rPr>
        <w:t>Roadway Lighting Lunch and Learn with IESKC</w:t>
      </w:r>
    </w:p>
    <w:p w:rsidR="003F6EDE" w:rsidRDefault="003F19A2" w:rsidP="003F6EDE">
      <w:pPr>
        <w:pStyle w:val="ListParagraph"/>
        <w:numPr>
          <w:ilvl w:val="2"/>
          <w:numId w:val="1"/>
        </w:numPr>
        <w:tabs>
          <w:tab w:val="left" w:pos="36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August, 10</w:t>
      </w:r>
      <w:r w:rsidRPr="003F19A2">
        <w:rPr>
          <w:rFonts w:ascii="Times New Roman" w:hAnsi="Times New Roman"/>
          <w:szCs w:val="24"/>
          <w:vertAlign w:val="superscript"/>
        </w:rPr>
        <w:t>th</w:t>
      </w:r>
      <w:r>
        <w:rPr>
          <w:rFonts w:ascii="Times New Roman" w:hAnsi="Times New Roman"/>
          <w:szCs w:val="24"/>
        </w:rPr>
        <w:t>, 2016</w:t>
      </w:r>
    </w:p>
    <w:p w:rsidR="003F6EDE" w:rsidRPr="003F19A2" w:rsidRDefault="003F19A2" w:rsidP="003F19A2">
      <w:pPr>
        <w:pStyle w:val="ListParagraph"/>
        <w:numPr>
          <w:ilvl w:val="2"/>
          <w:numId w:val="1"/>
        </w:numPr>
        <w:tabs>
          <w:tab w:val="left" w:pos="360"/>
        </w:tabs>
        <w:rPr>
          <w:rFonts w:ascii="Times New Roman" w:hAnsi="Times New Roman"/>
          <w:szCs w:val="24"/>
        </w:rPr>
      </w:pPr>
      <w:r w:rsidRPr="003F19A2">
        <w:rPr>
          <w:rFonts w:ascii="Times New Roman" w:hAnsi="Times New Roman"/>
          <w:szCs w:val="24"/>
        </w:rPr>
        <w:t>Cost $10.00 for lunch or may bring your own.</w:t>
      </w:r>
    </w:p>
    <w:p w:rsidR="003F6EDE" w:rsidRPr="003F6EDE" w:rsidRDefault="003F6EDE" w:rsidP="003F6EDE">
      <w:pPr>
        <w:tabs>
          <w:tab w:val="left" w:pos="360"/>
        </w:tabs>
        <w:rPr>
          <w:rFonts w:ascii="Times New Roman" w:hAnsi="Times New Roman"/>
          <w:szCs w:val="24"/>
        </w:rPr>
      </w:pPr>
    </w:p>
    <w:p w:rsidR="003F6EDE" w:rsidRDefault="003F6EDE" w:rsidP="003F6EDE">
      <w:pPr>
        <w:numPr>
          <w:ilvl w:val="1"/>
          <w:numId w:val="1"/>
        </w:numPr>
        <w:tabs>
          <w:tab w:val="left" w:pos="360"/>
        </w:tabs>
        <w:rPr>
          <w:rFonts w:ascii="Times New Roman" w:hAnsi="Times New Roman"/>
          <w:szCs w:val="24"/>
        </w:rPr>
      </w:pPr>
      <w:r w:rsidRPr="006A1481">
        <w:rPr>
          <w:rFonts w:ascii="Times New Roman" w:hAnsi="Times New Roman"/>
          <w:szCs w:val="24"/>
        </w:rPr>
        <w:t xml:space="preserve">KCITE </w:t>
      </w:r>
      <w:r w:rsidR="003F19A2">
        <w:rPr>
          <w:rFonts w:ascii="Times New Roman" w:hAnsi="Times New Roman"/>
          <w:szCs w:val="24"/>
        </w:rPr>
        <w:t>September Chapter Meeting and Food Drive</w:t>
      </w:r>
    </w:p>
    <w:p w:rsidR="003F6EDE" w:rsidRDefault="003F19A2" w:rsidP="003F6EDE">
      <w:pPr>
        <w:numPr>
          <w:ilvl w:val="2"/>
          <w:numId w:val="1"/>
        </w:numPr>
        <w:tabs>
          <w:tab w:val="left" w:pos="36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September 8, 2016, Location TB</w:t>
      </w:r>
      <w:r w:rsidR="00D61DDD">
        <w:rPr>
          <w:rFonts w:ascii="Times New Roman" w:hAnsi="Times New Roman"/>
          <w:szCs w:val="24"/>
        </w:rPr>
        <w:t>D</w:t>
      </w:r>
    </w:p>
    <w:p w:rsidR="003F6EDE" w:rsidRPr="00D61DDD" w:rsidRDefault="00D61DDD" w:rsidP="00D61DDD">
      <w:pPr>
        <w:numPr>
          <w:ilvl w:val="2"/>
          <w:numId w:val="1"/>
        </w:numPr>
        <w:tabs>
          <w:tab w:val="left" w:pos="360"/>
        </w:tabs>
        <w:rPr>
          <w:rFonts w:ascii="Times New Roman" w:hAnsi="Times New Roman"/>
          <w:szCs w:val="24"/>
        </w:rPr>
      </w:pPr>
      <w:r w:rsidRPr="00D61DDD">
        <w:rPr>
          <w:rFonts w:ascii="Times New Roman" w:hAnsi="Times New Roman"/>
          <w:szCs w:val="24"/>
        </w:rPr>
        <w:t>Smart Work Zones (Kansa and Missouri)</w:t>
      </w:r>
    </w:p>
    <w:p w:rsidR="003F6EDE" w:rsidRPr="006A1481" w:rsidRDefault="003F6EDE" w:rsidP="003F6EDE">
      <w:pPr>
        <w:tabs>
          <w:tab w:val="left" w:pos="360"/>
        </w:tabs>
        <w:rPr>
          <w:rFonts w:ascii="Times New Roman" w:hAnsi="Times New Roman"/>
          <w:szCs w:val="24"/>
        </w:rPr>
      </w:pPr>
    </w:p>
    <w:p w:rsidR="003F6EDE" w:rsidRPr="00D10060" w:rsidRDefault="00D61DDD" w:rsidP="003F6EDE">
      <w:pPr>
        <w:pStyle w:val="ListParagraph"/>
        <w:numPr>
          <w:ilvl w:val="0"/>
          <w:numId w:val="40"/>
        </w:numPr>
        <w:tabs>
          <w:tab w:val="left" w:pos="360"/>
        </w:tabs>
        <w:ind w:left="1440"/>
        <w:rPr>
          <w:rFonts w:ascii="Times New Roman" w:hAnsi="Times New Roman"/>
          <w:szCs w:val="24"/>
        </w:rPr>
      </w:pPr>
      <w:r w:rsidRPr="00D10060">
        <w:rPr>
          <w:rFonts w:ascii="Times New Roman" w:hAnsi="Times New Roman"/>
          <w:szCs w:val="24"/>
        </w:rPr>
        <w:t xml:space="preserve">2016 </w:t>
      </w:r>
      <w:r>
        <w:rPr>
          <w:rFonts w:ascii="Times New Roman" w:hAnsi="Times New Roman"/>
          <w:szCs w:val="24"/>
        </w:rPr>
        <w:t>Training Meeting, Integrated Corridor Management</w:t>
      </w:r>
    </w:p>
    <w:p w:rsidR="003F6EDE" w:rsidRDefault="00D61DDD" w:rsidP="003F6EDE">
      <w:pPr>
        <w:pStyle w:val="ListParagraph"/>
        <w:numPr>
          <w:ilvl w:val="2"/>
          <w:numId w:val="1"/>
        </w:numPr>
        <w:tabs>
          <w:tab w:val="left" w:pos="36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September or 2016, TBD</w:t>
      </w:r>
    </w:p>
    <w:p w:rsidR="00D61DDD" w:rsidRPr="00857D4F" w:rsidRDefault="00D61DDD" w:rsidP="00D61DDD">
      <w:pPr>
        <w:pStyle w:val="ListParagraph"/>
        <w:tabs>
          <w:tab w:val="left" w:pos="360"/>
        </w:tabs>
        <w:ind w:left="1440"/>
        <w:rPr>
          <w:rFonts w:ascii="Times New Roman" w:hAnsi="Times New Roman"/>
          <w:szCs w:val="24"/>
        </w:rPr>
      </w:pPr>
    </w:p>
    <w:p w:rsidR="00D61DDD" w:rsidRDefault="00D61DDD" w:rsidP="00D61DDD">
      <w:pPr>
        <w:pStyle w:val="ListParagraph"/>
        <w:numPr>
          <w:ilvl w:val="0"/>
          <w:numId w:val="40"/>
        </w:numPr>
        <w:tabs>
          <w:tab w:val="left" w:pos="360"/>
        </w:tabs>
        <w:ind w:left="14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MOVITE Fall Meeting</w:t>
      </w:r>
    </w:p>
    <w:p w:rsidR="00D61DDD" w:rsidRDefault="00D61DDD" w:rsidP="00D61DDD">
      <w:pPr>
        <w:pStyle w:val="ListParagraph"/>
        <w:numPr>
          <w:ilvl w:val="2"/>
          <w:numId w:val="1"/>
        </w:numPr>
        <w:tabs>
          <w:tab w:val="left" w:pos="36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October 5-7, 2016, Oklahoma City, Oklahoma</w:t>
      </w:r>
    </w:p>
    <w:p w:rsidR="00D61DDD" w:rsidRDefault="00D61DDD" w:rsidP="00D61DDD">
      <w:pPr>
        <w:pStyle w:val="ListParagraph"/>
        <w:tabs>
          <w:tab w:val="left" w:pos="360"/>
        </w:tabs>
        <w:ind w:left="1440"/>
        <w:rPr>
          <w:rFonts w:ascii="Times New Roman" w:hAnsi="Times New Roman"/>
          <w:szCs w:val="24"/>
        </w:rPr>
      </w:pPr>
    </w:p>
    <w:p w:rsidR="00D61DDD" w:rsidRPr="00D10060" w:rsidRDefault="00D61DDD" w:rsidP="00D61DDD">
      <w:pPr>
        <w:pStyle w:val="ListParagraph"/>
        <w:numPr>
          <w:ilvl w:val="0"/>
          <w:numId w:val="40"/>
        </w:numPr>
        <w:tabs>
          <w:tab w:val="left" w:pos="360"/>
        </w:tabs>
        <w:ind w:left="14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KCITE November Chapter Meeting and Food Drive</w:t>
      </w:r>
    </w:p>
    <w:p w:rsidR="00D61DDD" w:rsidRDefault="00D61DDD" w:rsidP="00D61DDD">
      <w:pPr>
        <w:pStyle w:val="ListParagraph"/>
        <w:numPr>
          <w:ilvl w:val="2"/>
          <w:numId w:val="1"/>
        </w:numPr>
        <w:tabs>
          <w:tab w:val="left" w:pos="36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November 10, 2016</w:t>
      </w:r>
    </w:p>
    <w:p w:rsidR="00D61DDD" w:rsidRDefault="00D61DDD" w:rsidP="00D61DDD">
      <w:pPr>
        <w:pStyle w:val="ListParagraph"/>
        <w:numPr>
          <w:ilvl w:val="2"/>
          <w:numId w:val="1"/>
        </w:numPr>
        <w:tabs>
          <w:tab w:val="left" w:pos="36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Use of Drones in Transportation</w:t>
      </w:r>
    </w:p>
    <w:p w:rsidR="00D61DDD" w:rsidRDefault="00D61DDD" w:rsidP="00D61DDD">
      <w:pPr>
        <w:tabs>
          <w:tab w:val="left" w:pos="360"/>
        </w:tabs>
        <w:rPr>
          <w:rFonts w:ascii="Times New Roman" w:hAnsi="Times New Roman"/>
          <w:szCs w:val="24"/>
        </w:rPr>
      </w:pPr>
    </w:p>
    <w:p w:rsidR="00D61DDD" w:rsidRDefault="00D61DDD" w:rsidP="00D61DDD">
      <w:pPr>
        <w:tabs>
          <w:tab w:val="left" w:pos="360"/>
        </w:tabs>
        <w:rPr>
          <w:rFonts w:ascii="Times New Roman" w:hAnsi="Times New Roman"/>
          <w:szCs w:val="24"/>
        </w:rPr>
      </w:pPr>
    </w:p>
    <w:p w:rsidR="00D61DDD" w:rsidRDefault="00D61DDD" w:rsidP="00D61DDD">
      <w:pPr>
        <w:numPr>
          <w:ilvl w:val="0"/>
          <w:numId w:val="1"/>
        </w:numPr>
        <w:tabs>
          <w:tab w:val="clear" w:pos="720"/>
          <w:tab w:val="left" w:pos="360"/>
          <w:tab w:val="num" w:pos="900"/>
        </w:tabs>
        <w:ind w:left="90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Upcoming APWA Events</w:t>
      </w:r>
    </w:p>
    <w:p w:rsidR="00D61DDD" w:rsidRDefault="00D61DDD" w:rsidP="00D61DDD">
      <w:pPr>
        <w:numPr>
          <w:ilvl w:val="2"/>
          <w:numId w:val="1"/>
        </w:numPr>
        <w:tabs>
          <w:tab w:val="left" w:pos="360"/>
        </w:tabs>
        <w:rPr>
          <w:rFonts w:ascii="Times New Roman" w:hAnsi="Times New Roman"/>
          <w:szCs w:val="24"/>
        </w:rPr>
      </w:pPr>
      <w:r w:rsidRPr="00D61DDD">
        <w:rPr>
          <w:rFonts w:ascii="Times New Roman" w:hAnsi="Times New Roman"/>
          <w:szCs w:val="24"/>
        </w:rPr>
        <w:t>2016</w:t>
      </w:r>
      <w:r>
        <w:rPr>
          <w:rFonts w:ascii="Times New Roman" w:hAnsi="Times New Roman"/>
          <w:szCs w:val="24"/>
        </w:rPr>
        <w:t xml:space="preserve"> PWX (Public Works Expo) August 28-31, 2016, Minneapolis, MN</w:t>
      </w:r>
    </w:p>
    <w:p w:rsidR="00D61DDD" w:rsidRDefault="00D61DDD" w:rsidP="00D61DDD">
      <w:pPr>
        <w:numPr>
          <w:ilvl w:val="2"/>
          <w:numId w:val="1"/>
        </w:numPr>
        <w:tabs>
          <w:tab w:val="left" w:pos="36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2016 Chapter Dinner at PWX</w:t>
      </w:r>
      <w:r w:rsidR="00DA1B0F">
        <w:rPr>
          <w:rFonts w:ascii="Times New Roman" w:hAnsi="Times New Roman"/>
          <w:szCs w:val="24"/>
        </w:rPr>
        <w:t>, August 30, UNION Restaurant Minneapolis, MN</w:t>
      </w:r>
      <w:r>
        <w:rPr>
          <w:rFonts w:ascii="Times New Roman" w:hAnsi="Times New Roman"/>
          <w:szCs w:val="24"/>
        </w:rPr>
        <w:t xml:space="preserve"> </w:t>
      </w:r>
    </w:p>
    <w:p w:rsidR="00DA1B0F" w:rsidRDefault="00DA1B0F" w:rsidP="00D61DDD">
      <w:pPr>
        <w:numPr>
          <w:ilvl w:val="2"/>
          <w:numId w:val="1"/>
        </w:numPr>
        <w:tabs>
          <w:tab w:val="left" w:pos="36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2016 KC Metro Golf Tournament, September 20, 2016 Prairie Highlands Golf Course.</w:t>
      </w:r>
    </w:p>
    <w:p w:rsidR="00DA1B0F" w:rsidRPr="00D61DDD" w:rsidRDefault="00DA1B0F" w:rsidP="00D61DDD">
      <w:pPr>
        <w:numPr>
          <w:ilvl w:val="2"/>
          <w:numId w:val="1"/>
        </w:numPr>
        <w:tabs>
          <w:tab w:val="left" w:pos="36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Debris Management Planning Course, November 8-10 Olathe Fire Department.</w:t>
      </w:r>
    </w:p>
    <w:p w:rsidR="00D61DDD" w:rsidRDefault="00D61DDD" w:rsidP="00D61DDD">
      <w:pPr>
        <w:tabs>
          <w:tab w:val="left" w:pos="360"/>
        </w:tabs>
        <w:rPr>
          <w:rFonts w:ascii="Times New Roman" w:hAnsi="Times New Roman"/>
          <w:szCs w:val="24"/>
        </w:rPr>
      </w:pPr>
    </w:p>
    <w:p w:rsidR="00DA1B0F" w:rsidRDefault="003F6EDE" w:rsidP="003F6EDE">
      <w:pPr>
        <w:numPr>
          <w:ilvl w:val="0"/>
          <w:numId w:val="1"/>
        </w:numPr>
        <w:tabs>
          <w:tab w:val="clear" w:pos="720"/>
          <w:tab w:val="left" w:pos="360"/>
          <w:tab w:val="num" w:pos="900"/>
        </w:tabs>
        <w:ind w:left="900"/>
        <w:rPr>
          <w:rFonts w:ascii="Times New Roman" w:hAnsi="Times New Roman"/>
          <w:b/>
          <w:szCs w:val="24"/>
        </w:rPr>
      </w:pPr>
      <w:r w:rsidRPr="00823F44">
        <w:rPr>
          <w:rFonts w:ascii="Times New Roman" w:hAnsi="Times New Roman"/>
          <w:b/>
          <w:szCs w:val="24"/>
        </w:rPr>
        <w:t>201</w:t>
      </w:r>
      <w:r>
        <w:rPr>
          <w:rFonts w:ascii="Times New Roman" w:hAnsi="Times New Roman"/>
          <w:b/>
          <w:szCs w:val="24"/>
        </w:rPr>
        <w:t>5</w:t>
      </w:r>
      <w:r w:rsidRPr="00823F44">
        <w:rPr>
          <w:rFonts w:ascii="Times New Roman" w:hAnsi="Times New Roman"/>
          <w:b/>
          <w:szCs w:val="24"/>
        </w:rPr>
        <w:t xml:space="preserve"> </w:t>
      </w:r>
      <w:r w:rsidR="00DA1B0F">
        <w:rPr>
          <w:rFonts w:ascii="Times New Roman" w:hAnsi="Times New Roman"/>
          <w:b/>
          <w:szCs w:val="24"/>
        </w:rPr>
        <w:t xml:space="preserve">KCITE </w:t>
      </w:r>
      <w:r w:rsidRPr="00823F44">
        <w:rPr>
          <w:rFonts w:ascii="Times New Roman" w:hAnsi="Times New Roman"/>
          <w:b/>
          <w:szCs w:val="24"/>
        </w:rPr>
        <w:t>Excellence in Transportation</w:t>
      </w:r>
      <w:r w:rsidR="00DA1B0F">
        <w:rPr>
          <w:rFonts w:ascii="Times New Roman" w:hAnsi="Times New Roman"/>
          <w:b/>
          <w:szCs w:val="24"/>
        </w:rPr>
        <w:t xml:space="preserve"> Award</w:t>
      </w:r>
    </w:p>
    <w:p w:rsidR="00DA1B0F" w:rsidRDefault="00DA1B0F" w:rsidP="00DA1B0F">
      <w:pPr>
        <w:numPr>
          <w:ilvl w:val="2"/>
          <w:numId w:val="1"/>
        </w:numPr>
        <w:tabs>
          <w:tab w:val="left" w:pos="360"/>
        </w:tabs>
        <w:rPr>
          <w:rFonts w:ascii="Times New Roman" w:hAnsi="Times New Roman"/>
          <w:b/>
          <w:szCs w:val="24"/>
        </w:rPr>
      </w:pPr>
      <w:r w:rsidRPr="00DA1B0F">
        <w:rPr>
          <w:rFonts w:ascii="Times New Roman" w:hAnsi="Times New Roman"/>
          <w:b/>
          <w:szCs w:val="24"/>
        </w:rPr>
        <w:t>CONGRADULATIONS TO HNTB</w:t>
      </w:r>
    </w:p>
    <w:p w:rsidR="00DA1B0F" w:rsidRDefault="00892854" w:rsidP="00DA1B0F">
      <w:pPr>
        <w:numPr>
          <w:ilvl w:val="2"/>
          <w:numId w:val="1"/>
        </w:numPr>
        <w:tabs>
          <w:tab w:val="left" w:pos="360"/>
        </w:tabs>
        <w:rPr>
          <w:rFonts w:ascii="Times New Roman" w:hAnsi="Times New Roman"/>
          <w:szCs w:val="24"/>
        </w:rPr>
      </w:pPr>
      <w:r w:rsidRPr="00892854">
        <w:rPr>
          <w:rFonts w:ascii="Times New Roman" w:hAnsi="Times New Roman"/>
          <w:szCs w:val="24"/>
        </w:rPr>
        <w:t xml:space="preserve">There </w:t>
      </w:r>
      <w:r w:rsidR="00FC44B4">
        <w:rPr>
          <w:rFonts w:ascii="Times New Roman" w:hAnsi="Times New Roman"/>
          <w:szCs w:val="24"/>
        </w:rPr>
        <w:t xml:space="preserve">were </w:t>
      </w:r>
      <w:r w:rsidRPr="00892854">
        <w:rPr>
          <w:rFonts w:ascii="Times New Roman" w:hAnsi="Times New Roman"/>
          <w:szCs w:val="24"/>
        </w:rPr>
        <w:t>four submittals</w:t>
      </w:r>
    </w:p>
    <w:p w:rsidR="00892854" w:rsidRDefault="00F356BC" w:rsidP="00DA1B0F">
      <w:pPr>
        <w:numPr>
          <w:ilvl w:val="2"/>
          <w:numId w:val="1"/>
        </w:numPr>
        <w:tabs>
          <w:tab w:val="left" w:pos="36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Kansas City Scout submitted two</w:t>
      </w:r>
    </w:p>
    <w:p w:rsidR="00F356BC" w:rsidRDefault="00F356BC" w:rsidP="00DA1B0F">
      <w:pPr>
        <w:numPr>
          <w:ilvl w:val="2"/>
          <w:numId w:val="1"/>
        </w:numPr>
        <w:tabs>
          <w:tab w:val="left" w:pos="36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Overland Park submitted one</w:t>
      </w:r>
    </w:p>
    <w:p w:rsidR="00F356BC" w:rsidRDefault="00F356BC" w:rsidP="00DA1B0F">
      <w:pPr>
        <w:numPr>
          <w:ilvl w:val="2"/>
          <w:numId w:val="1"/>
        </w:numPr>
        <w:tabs>
          <w:tab w:val="left" w:pos="36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HNTB submitted one</w:t>
      </w:r>
    </w:p>
    <w:p w:rsidR="00F356BC" w:rsidRDefault="00F356BC" w:rsidP="00F356BC">
      <w:pPr>
        <w:numPr>
          <w:ilvl w:val="2"/>
          <w:numId w:val="1"/>
        </w:numPr>
        <w:tabs>
          <w:tab w:val="left" w:pos="36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The HNTB submittal was the “</w:t>
      </w:r>
      <w:r w:rsidRPr="00F356BC">
        <w:rPr>
          <w:rFonts w:ascii="Times New Roman" w:hAnsi="Times New Roman"/>
          <w:b/>
          <w:szCs w:val="24"/>
        </w:rPr>
        <w:t>Kansas Truck Parking Plan</w:t>
      </w:r>
      <w:r>
        <w:rPr>
          <w:rFonts w:ascii="Times New Roman" w:hAnsi="Times New Roman"/>
          <w:szCs w:val="24"/>
        </w:rPr>
        <w:t>”</w:t>
      </w:r>
    </w:p>
    <w:p w:rsidR="00F356BC" w:rsidRDefault="00F356BC" w:rsidP="00F356BC">
      <w:pPr>
        <w:numPr>
          <w:ilvl w:val="2"/>
          <w:numId w:val="1"/>
        </w:numPr>
        <w:tabs>
          <w:tab w:val="left" w:pos="360"/>
        </w:tabs>
        <w:rPr>
          <w:rFonts w:ascii="Times New Roman" w:hAnsi="Times New Roman"/>
          <w:szCs w:val="24"/>
        </w:rPr>
      </w:pPr>
      <w:r w:rsidRPr="00F356BC">
        <w:rPr>
          <w:rFonts w:ascii="Times New Roman" w:hAnsi="Times New Roman"/>
          <w:b/>
          <w:szCs w:val="24"/>
        </w:rPr>
        <w:t>Gretchen Ivy</w:t>
      </w:r>
      <w:r>
        <w:rPr>
          <w:rFonts w:ascii="Times New Roman" w:hAnsi="Times New Roman"/>
          <w:szCs w:val="24"/>
        </w:rPr>
        <w:t xml:space="preserve"> accepted the award on behalf of HNTB, </w:t>
      </w:r>
      <w:r w:rsidRPr="00FC44B4">
        <w:rPr>
          <w:rFonts w:ascii="Times New Roman" w:hAnsi="Times New Roman"/>
          <w:b/>
          <w:szCs w:val="24"/>
        </w:rPr>
        <w:t>Gretchen</w:t>
      </w:r>
      <w:r>
        <w:rPr>
          <w:rFonts w:ascii="Times New Roman" w:hAnsi="Times New Roman"/>
          <w:szCs w:val="24"/>
        </w:rPr>
        <w:t xml:space="preserve"> presented an overview of the project.</w:t>
      </w:r>
    </w:p>
    <w:p w:rsidR="003F6EDE" w:rsidRDefault="003F6EDE" w:rsidP="003F6EDE">
      <w:pPr>
        <w:tabs>
          <w:tab w:val="left" w:pos="360"/>
        </w:tabs>
        <w:rPr>
          <w:rFonts w:ascii="Times New Roman" w:hAnsi="Times New Roman"/>
          <w:szCs w:val="24"/>
        </w:rPr>
      </w:pPr>
    </w:p>
    <w:p w:rsidR="003F6EDE" w:rsidRDefault="00F356BC" w:rsidP="003F6EDE">
      <w:pPr>
        <w:numPr>
          <w:ilvl w:val="0"/>
          <w:numId w:val="1"/>
        </w:numPr>
        <w:tabs>
          <w:tab w:val="clear" w:pos="720"/>
          <w:tab w:val="left" w:pos="360"/>
          <w:tab w:val="num" w:pos="900"/>
        </w:tabs>
        <w:ind w:left="90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Door Prize Time, </w:t>
      </w:r>
      <w:r w:rsidRPr="00F356BC">
        <w:rPr>
          <w:rFonts w:ascii="Times New Roman" w:hAnsi="Times New Roman"/>
          <w:szCs w:val="24"/>
        </w:rPr>
        <w:t>everybody check your tickets</w:t>
      </w:r>
      <w:r w:rsidR="00FC44B4">
        <w:rPr>
          <w:rFonts w:ascii="Times New Roman" w:hAnsi="Times New Roman"/>
          <w:szCs w:val="24"/>
        </w:rPr>
        <w:t>!</w:t>
      </w:r>
      <w:bookmarkStart w:id="0" w:name="_GoBack"/>
      <w:bookmarkEnd w:id="0"/>
    </w:p>
    <w:p w:rsidR="003F6EDE" w:rsidRPr="00B62CEA" w:rsidRDefault="00F356BC" w:rsidP="00F356BC">
      <w:pPr>
        <w:numPr>
          <w:ilvl w:val="2"/>
          <w:numId w:val="1"/>
        </w:numPr>
        <w:tabs>
          <w:tab w:val="left" w:pos="360"/>
        </w:tabs>
        <w:rPr>
          <w:rFonts w:ascii="Times New Roman" w:hAnsi="Times New Roman"/>
          <w:b/>
          <w:szCs w:val="24"/>
        </w:rPr>
      </w:pPr>
      <w:r w:rsidRPr="00FC44B4">
        <w:rPr>
          <w:rFonts w:ascii="Times New Roman" w:hAnsi="Times New Roman"/>
          <w:b/>
          <w:szCs w:val="24"/>
        </w:rPr>
        <w:t>David Gilmore</w:t>
      </w:r>
      <w:r>
        <w:rPr>
          <w:rFonts w:ascii="Times New Roman" w:hAnsi="Times New Roman"/>
          <w:szCs w:val="24"/>
        </w:rPr>
        <w:t xml:space="preserve"> donated Royals tickets</w:t>
      </w:r>
    </w:p>
    <w:p w:rsidR="003F6EDE" w:rsidRPr="00FC44B4" w:rsidRDefault="00F356BC" w:rsidP="00F356BC">
      <w:pPr>
        <w:numPr>
          <w:ilvl w:val="2"/>
          <w:numId w:val="1"/>
        </w:numPr>
        <w:tabs>
          <w:tab w:val="left" w:pos="360"/>
        </w:tabs>
        <w:rPr>
          <w:rFonts w:ascii="Times New Roman" w:hAnsi="Times New Roman"/>
          <w:b/>
          <w:szCs w:val="24"/>
        </w:rPr>
      </w:pPr>
      <w:r w:rsidRPr="00FC44B4">
        <w:rPr>
          <w:rFonts w:ascii="Times New Roman" w:hAnsi="Times New Roman"/>
          <w:b/>
          <w:szCs w:val="24"/>
        </w:rPr>
        <w:t>Anne Schroer</w:t>
      </w:r>
      <w:r>
        <w:rPr>
          <w:rFonts w:ascii="Times New Roman" w:hAnsi="Times New Roman"/>
          <w:szCs w:val="24"/>
        </w:rPr>
        <w:t xml:space="preserve"> of GBA pulled the winning ticket, </w:t>
      </w:r>
      <w:r w:rsidR="00FC44B4">
        <w:rPr>
          <w:rFonts w:ascii="Times New Roman" w:hAnsi="Times New Roman"/>
          <w:szCs w:val="24"/>
        </w:rPr>
        <w:t xml:space="preserve">congratulations </w:t>
      </w:r>
      <w:r w:rsidR="00FC44B4" w:rsidRPr="00FC44B4">
        <w:rPr>
          <w:rFonts w:ascii="Times New Roman" w:hAnsi="Times New Roman"/>
          <w:b/>
          <w:szCs w:val="24"/>
        </w:rPr>
        <w:t>Anne</w:t>
      </w:r>
    </w:p>
    <w:p w:rsidR="00F356BC" w:rsidRDefault="00F356BC" w:rsidP="00F356BC">
      <w:pPr>
        <w:tabs>
          <w:tab w:val="left" w:pos="360"/>
        </w:tabs>
        <w:ind w:left="900"/>
        <w:rPr>
          <w:rFonts w:ascii="Times New Roman" w:hAnsi="Times New Roman"/>
          <w:b/>
          <w:szCs w:val="24"/>
        </w:rPr>
      </w:pPr>
    </w:p>
    <w:p w:rsidR="003F6EDE" w:rsidRDefault="003F6EDE" w:rsidP="003F6EDE">
      <w:pPr>
        <w:numPr>
          <w:ilvl w:val="0"/>
          <w:numId w:val="1"/>
        </w:numPr>
        <w:tabs>
          <w:tab w:val="clear" w:pos="720"/>
          <w:tab w:val="left" w:pos="360"/>
          <w:tab w:val="num" w:pos="900"/>
        </w:tabs>
        <w:ind w:left="900"/>
        <w:rPr>
          <w:rFonts w:ascii="Times New Roman" w:hAnsi="Times New Roman"/>
          <w:b/>
          <w:szCs w:val="24"/>
        </w:rPr>
      </w:pPr>
      <w:r w:rsidRPr="003E3CA4">
        <w:rPr>
          <w:rFonts w:ascii="Times New Roman" w:hAnsi="Times New Roman"/>
          <w:b/>
          <w:szCs w:val="24"/>
        </w:rPr>
        <w:t>Chapter Presentation</w:t>
      </w:r>
    </w:p>
    <w:p w:rsidR="003F6EDE" w:rsidRDefault="003F6EDE" w:rsidP="003F6EDE">
      <w:pPr>
        <w:numPr>
          <w:ilvl w:val="1"/>
          <w:numId w:val="1"/>
        </w:numPr>
        <w:tabs>
          <w:tab w:val="left" w:pos="360"/>
        </w:tabs>
        <w:rPr>
          <w:rFonts w:ascii="Times New Roman" w:hAnsi="Times New Roman"/>
          <w:b/>
          <w:szCs w:val="24"/>
        </w:rPr>
      </w:pPr>
      <w:r w:rsidRPr="000E7B35">
        <w:rPr>
          <w:rFonts w:ascii="Times New Roman" w:hAnsi="Times New Roman"/>
          <w:b/>
          <w:szCs w:val="24"/>
        </w:rPr>
        <w:t xml:space="preserve">Topic: </w:t>
      </w:r>
      <w:r w:rsidR="00FC44B4">
        <w:rPr>
          <w:rFonts w:ascii="Times New Roman" w:hAnsi="Times New Roman"/>
          <w:szCs w:val="24"/>
        </w:rPr>
        <w:t>MO-150 Outer Roadway Improvements</w:t>
      </w:r>
    </w:p>
    <w:p w:rsidR="003F6EDE" w:rsidRDefault="003F6EDE" w:rsidP="003F6EDE">
      <w:pPr>
        <w:numPr>
          <w:ilvl w:val="1"/>
          <w:numId w:val="1"/>
        </w:numPr>
        <w:tabs>
          <w:tab w:val="left" w:pos="360"/>
        </w:tabs>
        <w:ind w:left="720" w:right="1530" w:firstLine="360"/>
        <w:rPr>
          <w:rFonts w:ascii="Times New Roman" w:hAnsi="Times New Roman"/>
          <w:color w:val="000000"/>
          <w:szCs w:val="24"/>
        </w:rPr>
      </w:pPr>
      <w:r w:rsidRPr="004D07EE">
        <w:rPr>
          <w:rFonts w:ascii="Times New Roman" w:hAnsi="Times New Roman"/>
          <w:b/>
          <w:szCs w:val="24"/>
        </w:rPr>
        <w:t>Speaker</w:t>
      </w:r>
      <w:r w:rsidR="00FC44B4">
        <w:rPr>
          <w:rFonts w:ascii="Times New Roman" w:hAnsi="Times New Roman"/>
          <w:b/>
          <w:szCs w:val="24"/>
        </w:rPr>
        <w:t>s</w:t>
      </w:r>
      <w:r w:rsidRPr="004D07EE">
        <w:rPr>
          <w:rFonts w:ascii="Times New Roman" w:hAnsi="Times New Roman"/>
          <w:color w:val="000000"/>
          <w:szCs w:val="24"/>
        </w:rPr>
        <w:t xml:space="preserve">: </w:t>
      </w:r>
      <w:r w:rsidR="00FC44B4" w:rsidRPr="00FC44B4">
        <w:rPr>
          <w:rFonts w:ascii="Times New Roman" w:hAnsi="Times New Roman"/>
          <w:b/>
          <w:color w:val="000000"/>
          <w:szCs w:val="24"/>
        </w:rPr>
        <w:t>Jackie White</w:t>
      </w:r>
      <w:r w:rsidR="00FC44B4">
        <w:rPr>
          <w:rFonts w:ascii="Times New Roman" w:hAnsi="Times New Roman"/>
          <w:color w:val="000000"/>
          <w:szCs w:val="24"/>
        </w:rPr>
        <w:t xml:space="preserve"> of the City of Grandview, </w:t>
      </w:r>
      <w:r w:rsidR="00FC44B4" w:rsidRPr="00FC44B4">
        <w:rPr>
          <w:rFonts w:ascii="Times New Roman" w:hAnsi="Times New Roman"/>
          <w:b/>
          <w:color w:val="000000"/>
          <w:szCs w:val="24"/>
        </w:rPr>
        <w:t>Jason Meyer</w:t>
      </w:r>
      <w:r w:rsidR="00FC44B4">
        <w:rPr>
          <w:rFonts w:ascii="Times New Roman" w:hAnsi="Times New Roman"/>
          <w:color w:val="000000"/>
          <w:szCs w:val="24"/>
        </w:rPr>
        <w:t xml:space="preserve"> of Burns and Mcdonnell, </w:t>
      </w:r>
      <w:r w:rsidR="00FC44B4" w:rsidRPr="00FC44B4">
        <w:rPr>
          <w:rFonts w:ascii="Times New Roman" w:hAnsi="Times New Roman"/>
          <w:b/>
          <w:color w:val="000000"/>
          <w:szCs w:val="24"/>
        </w:rPr>
        <w:t>Todd Thalmann</w:t>
      </w:r>
      <w:r w:rsidR="00FC44B4">
        <w:rPr>
          <w:rFonts w:ascii="Times New Roman" w:hAnsi="Times New Roman"/>
          <w:color w:val="000000"/>
          <w:szCs w:val="24"/>
        </w:rPr>
        <w:t xml:space="preserve"> of TranSystems and </w:t>
      </w:r>
      <w:r w:rsidR="00FC44B4" w:rsidRPr="00FC44B4">
        <w:rPr>
          <w:rFonts w:ascii="Times New Roman" w:hAnsi="Times New Roman"/>
          <w:b/>
          <w:color w:val="000000"/>
          <w:szCs w:val="24"/>
        </w:rPr>
        <w:t>Mark of KISSICK</w:t>
      </w:r>
      <w:r w:rsidR="00FC44B4">
        <w:rPr>
          <w:rFonts w:ascii="Times New Roman" w:hAnsi="Times New Roman"/>
          <w:color w:val="000000"/>
          <w:szCs w:val="24"/>
        </w:rPr>
        <w:t xml:space="preserve"> Construction.</w:t>
      </w:r>
    </w:p>
    <w:p w:rsidR="00FC44B4" w:rsidRPr="00FC44B4" w:rsidRDefault="00FC44B4" w:rsidP="003F6EDE">
      <w:pPr>
        <w:numPr>
          <w:ilvl w:val="1"/>
          <w:numId w:val="1"/>
        </w:numPr>
        <w:tabs>
          <w:tab w:val="left" w:pos="360"/>
        </w:tabs>
        <w:ind w:left="720" w:right="1530" w:firstLine="36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b/>
          <w:szCs w:val="24"/>
        </w:rPr>
        <w:t xml:space="preserve">Speakers </w:t>
      </w:r>
      <w:r w:rsidRPr="00FC44B4">
        <w:rPr>
          <w:rFonts w:ascii="Times New Roman" w:hAnsi="Times New Roman"/>
          <w:szCs w:val="24"/>
        </w:rPr>
        <w:t>presented and accepted a question and answer period.</w:t>
      </w:r>
    </w:p>
    <w:p w:rsidR="00CF08F9" w:rsidRPr="00FC44B4" w:rsidRDefault="00CF08F9" w:rsidP="00693420">
      <w:pPr>
        <w:pStyle w:val="Default"/>
        <w:ind w:left="1080"/>
        <w:rPr>
          <w:sz w:val="23"/>
          <w:szCs w:val="23"/>
        </w:rPr>
      </w:pPr>
    </w:p>
    <w:p w:rsidR="00403328" w:rsidRPr="00CF08F9" w:rsidRDefault="00633A24" w:rsidP="00AE40B5">
      <w:pPr>
        <w:pStyle w:val="Default"/>
        <w:rPr>
          <w:b/>
        </w:rPr>
      </w:pPr>
      <w:r>
        <w:rPr>
          <w:b/>
        </w:rPr>
        <w:t>Kendra</w:t>
      </w:r>
      <w:r w:rsidR="00403328" w:rsidRPr="00CF08F9">
        <w:rPr>
          <w:b/>
        </w:rPr>
        <w:t xml:space="preserve"> adjourned the </w:t>
      </w:r>
      <w:r w:rsidR="00B62CEA">
        <w:rPr>
          <w:b/>
        </w:rPr>
        <w:t xml:space="preserve">regular </w:t>
      </w:r>
      <w:r w:rsidR="00403328" w:rsidRPr="00CF08F9">
        <w:rPr>
          <w:b/>
        </w:rPr>
        <w:t>meeting</w:t>
      </w:r>
      <w:r w:rsidR="00CF08F9" w:rsidRPr="00CF08F9">
        <w:rPr>
          <w:b/>
        </w:rPr>
        <w:t xml:space="preserve"> </w:t>
      </w:r>
      <w:r w:rsidR="00FC44B4">
        <w:rPr>
          <w:b/>
        </w:rPr>
        <w:t>at 12:55 p.m.</w:t>
      </w:r>
    </w:p>
    <w:sectPr w:rsidR="00403328" w:rsidRPr="00CF08F9" w:rsidSect="00693420">
      <w:headerReference w:type="even" r:id="rId9"/>
      <w:head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6BC" w:rsidRDefault="00F356BC">
      <w:r>
        <w:separator/>
      </w:r>
    </w:p>
  </w:endnote>
  <w:endnote w:type="continuationSeparator" w:id="0">
    <w:p w:rsidR="00F356BC" w:rsidRDefault="00F35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6BC" w:rsidRDefault="00F356BC">
      <w:r>
        <w:separator/>
      </w:r>
    </w:p>
  </w:footnote>
  <w:footnote w:type="continuationSeparator" w:id="0">
    <w:p w:rsidR="00F356BC" w:rsidRDefault="00F356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56BC" w:rsidRDefault="00F356B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3" type="#_x0000_t75" style="position:absolute;margin-left:0;margin-top:0;width:467.95pt;height:239.55pt;z-index:-251658752;mso-position-horizontal:center;mso-position-horizontal-relative:margin;mso-position-vertical:center;mso-position-vertical-relative:margin" o:allowincell="f">
          <v:imagedata r:id="rId1" o:title="kcite logo color300small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56BC" w:rsidRDefault="00F356B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4" type="#_x0000_t75" style="position:absolute;margin-left:0;margin-top:0;width:467.95pt;height:239.55pt;z-index:-251657728;mso-position-horizontal:center;mso-position-horizontal-relative:margin;mso-position-vertical:center;mso-position-vertical-relative:margin" o:allowincell="f">
          <v:imagedata r:id="rId1" o:title="kcite logo color300small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56BC" w:rsidRDefault="00F356B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467.95pt;height:239.55pt;z-index:-251659776;mso-position-horizontal:center;mso-position-horizontal-relative:margin;mso-position-vertical:center;mso-position-vertical-relative:margin" o:allowincell="f">
          <v:imagedata r:id="rId1" o:title="kcite logo color300small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mso1225"/>
      </v:shape>
    </w:pict>
  </w:numPicBullet>
  <w:abstractNum w:abstractNumId="0" w15:restartNumberingAfterBreak="0">
    <w:nsid w:val="03020CC1"/>
    <w:multiLevelType w:val="hybridMultilevel"/>
    <w:tmpl w:val="08ECC310"/>
    <w:lvl w:ilvl="0" w:tplc="57C482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C4093"/>
    <w:multiLevelType w:val="hybridMultilevel"/>
    <w:tmpl w:val="CB64695C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B2A6C14"/>
    <w:multiLevelType w:val="hybridMultilevel"/>
    <w:tmpl w:val="D138EC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F240B"/>
    <w:multiLevelType w:val="hybridMultilevel"/>
    <w:tmpl w:val="20F48696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7624C26"/>
    <w:multiLevelType w:val="hybridMultilevel"/>
    <w:tmpl w:val="11843428"/>
    <w:lvl w:ilvl="0" w:tplc="57C482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0483B"/>
    <w:multiLevelType w:val="hybridMultilevel"/>
    <w:tmpl w:val="AC8AA0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E53E3B"/>
    <w:multiLevelType w:val="hybridMultilevel"/>
    <w:tmpl w:val="3162E206"/>
    <w:lvl w:ilvl="0" w:tplc="57C482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AD3509"/>
    <w:multiLevelType w:val="hybridMultilevel"/>
    <w:tmpl w:val="3930449A"/>
    <w:lvl w:ilvl="0" w:tplc="57C482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A114EE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auto"/>
      </w:rPr>
    </w:lvl>
    <w:lvl w:ilvl="2" w:tplc="A114EE3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C53721"/>
    <w:multiLevelType w:val="hybridMultilevel"/>
    <w:tmpl w:val="6C5A348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B4D1E90"/>
    <w:multiLevelType w:val="hybridMultilevel"/>
    <w:tmpl w:val="89982CE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B8D2C4D"/>
    <w:multiLevelType w:val="hybridMultilevel"/>
    <w:tmpl w:val="63DEB4F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BC76ACE"/>
    <w:multiLevelType w:val="hybridMultilevel"/>
    <w:tmpl w:val="4FBC508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23D2592"/>
    <w:multiLevelType w:val="hybridMultilevel"/>
    <w:tmpl w:val="D3EEE7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9718AC"/>
    <w:multiLevelType w:val="hybridMultilevel"/>
    <w:tmpl w:val="670496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B632ED"/>
    <w:multiLevelType w:val="hybridMultilevel"/>
    <w:tmpl w:val="EAA41CD0"/>
    <w:lvl w:ilvl="0" w:tplc="A114EE3A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  <w:color w:val="auto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26E717C9"/>
    <w:multiLevelType w:val="hybridMultilevel"/>
    <w:tmpl w:val="8576A168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E257276"/>
    <w:multiLevelType w:val="hybridMultilevel"/>
    <w:tmpl w:val="D9726834"/>
    <w:lvl w:ilvl="0" w:tplc="A114EE3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87466C3"/>
    <w:multiLevelType w:val="hybridMultilevel"/>
    <w:tmpl w:val="17CC3B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190AAD"/>
    <w:multiLevelType w:val="hybridMultilevel"/>
    <w:tmpl w:val="9E5CA8E2"/>
    <w:lvl w:ilvl="0" w:tplc="57C482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2F61C5"/>
    <w:multiLevelType w:val="hybridMultilevel"/>
    <w:tmpl w:val="1AE2A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301BA0"/>
    <w:multiLevelType w:val="hybridMultilevel"/>
    <w:tmpl w:val="40BAB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5E10D4"/>
    <w:multiLevelType w:val="hybridMultilevel"/>
    <w:tmpl w:val="9DB250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676C7B"/>
    <w:multiLevelType w:val="hybridMultilevel"/>
    <w:tmpl w:val="8F5A1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BA6FD8"/>
    <w:multiLevelType w:val="hybridMultilevel"/>
    <w:tmpl w:val="C954125E"/>
    <w:lvl w:ilvl="0" w:tplc="57C482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57C482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C60D9A"/>
    <w:multiLevelType w:val="hybridMultilevel"/>
    <w:tmpl w:val="DEF84F40"/>
    <w:lvl w:ilvl="0" w:tplc="57C482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A114EE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4C2458"/>
    <w:multiLevelType w:val="hybridMultilevel"/>
    <w:tmpl w:val="F80A4C22"/>
    <w:lvl w:ilvl="0" w:tplc="8F567A8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1813B6"/>
    <w:multiLevelType w:val="hybridMultilevel"/>
    <w:tmpl w:val="3CAAC8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3F93521"/>
    <w:multiLevelType w:val="hybridMultilevel"/>
    <w:tmpl w:val="F8461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E22BF3"/>
    <w:multiLevelType w:val="hybridMultilevel"/>
    <w:tmpl w:val="0FBCDC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51F56DD"/>
    <w:multiLevelType w:val="hybridMultilevel"/>
    <w:tmpl w:val="3850D1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9F7F86"/>
    <w:multiLevelType w:val="hybridMultilevel"/>
    <w:tmpl w:val="44D0426A"/>
    <w:lvl w:ilvl="0" w:tplc="57C482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DF2791"/>
    <w:multiLevelType w:val="hybridMultilevel"/>
    <w:tmpl w:val="FB269F8E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3433C28"/>
    <w:multiLevelType w:val="hybridMultilevel"/>
    <w:tmpl w:val="B7084E7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416636E"/>
    <w:multiLevelType w:val="hybridMultilevel"/>
    <w:tmpl w:val="44528A7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0D86E4E"/>
    <w:multiLevelType w:val="hybridMultilevel"/>
    <w:tmpl w:val="59E899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FC4694"/>
    <w:multiLevelType w:val="hybridMultilevel"/>
    <w:tmpl w:val="9F806764"/>
    <w:lvl w:ilvl="0" w:tplc="57C482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57C482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F234FC"/>
    <w:multiLevelType w:val="hybridMultilevel"/>
    <w:tmpl w:val="17A8C7F2"/>
    <w:lvl w:ilvl="0" w:tplc="0409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7" w15:restartNumberingAfterBreak="0">
    <w:nsid w:val="76CA6655"/>
    <w:multiLevelType w:val="hybridMultilevel"/>
    <w:tmpl w:val="4FD4DA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CF3BEF"/>
    <w:multiLevelType w:val="hybridMultilevel"/>
    <w:tmpl w:val="E1A8847A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9" w15:restartNumberingAfterBreak="0">
    <w:nsid w:val="7ABE1FC1"/>
    <w:multiLevelType w:val="hybridMultilevel"/>
    <w:tmpl w:val="CFCEAFC6"/>
    <w:lvl w:ilvl="0" w:tplc="A114EE3A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0" w15:restartNumberingAfterBreak="0">
    <w:nsid w:val="7DFE5866"/>
    <w:multiLevelType w:val="hybridMultilevel"/>
    <w:tmpl w:val="72467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17"/>
  </w:num>
  <w:num w:numId="4">
    <w:abstractNumId w:val="26"/>
  </w:num>
  <w:num w:numId="5">
    <w:abstractNumId w:val="34"/>
  </w:num>
  <w:num w:numId="6">
    <w:abstractNumId w:val="31"/>
  </w:num>
  <w:num w:numId="7">
    <w:abstractNumId w:val="36"/>
  </w:num>
  <w:num w:numId="8">
    <w:abstractNumId w:val="37"/>
  </w:num>
  <w:num w:numId="9">
    <w:abstractNumId w:val="24"/>
  </w:num>
  <w:num w:numId="10">
    <w:abstractNumId w:val="29"/>
  </w:num>
  <w:num w:numId="11">
    <w:abstractNumId w:val="6"/>
  </w:num>
  <w:num w:numId="12">
    <w:abstractNumId w:val="4"/>
  </w:num>
  <w:num w:numId="13">
    <w:abstractNumId w:val="0"/>
  </w:num>
  <w:num w:numId="14">
    <w:abstractNumId w:val="30"/>
  </w:num>
  <w:num w:numId="15">
    <w:abstractNumId w:val="2"/>
  </w:num>
  <w:num w:numId="16">
    <w:abstractNumId w:val="16"/>
  </w:num>
  <w:num w:numId="17">
    <w:abstractNumId w:val="23"/>
  </w:num>
  <w:num w:numId="18">
    <w:abstractNumId w:val="35"/>
  </w:num>
  <w:num w:numId="19">
    <w:abstractNumId w:val="39"/>
  </w:num>
  <w:num w:numId="20">
    <w:abstractNumId w:val="14"/>
  </w:num>
  <w:num w:numId="21">
    <w:abstractNumId w:val="3"/>
  </w:num>
  <w:num w:numId="22">
    <w:abstractNumId w:val="7"/>
  </w:num>
  <w:num w:numId="23">
    <w:abstractNumId w:val="18"/>
  </w:num>
  <w:num w:numId="24">
    <w:abstractNumId w:val="12"/>
  </w:num>
  <w:num w:numId="25">
    <w:abstractNumId w:val="21"/>
  </w:num>
  <w:num w:numId="26">
    <w:abstractNumId w:val="1"/>
  </w:num>
  <w:num w:numId="27">
    <w:abstractNumId w:val="25"/>
  </w:num>
  <w:num w:numId="28">
    <w:abstractNumId w:val="20"/>
  </w:num>
  <w:num w:numId="29">
    <w:abstractNumId w:val="19"/>
  </w:num>
  <w:num w:numId="30">
    <w:abstractNumId w:val="10"/>
  </w:num>
  <w:num w:numId="31">
    <w:abstractNumId w:val="22"/>
  </w:num>
  <w:num w:numId="32">
    <w:abstractNumId w:val="32"/>
  </w:num>
  <w:num w:numId="33">
    <w:abstractNumId w:val="33"/>
  </w:num>
  <w:num w:numId="34">
    <w:abstractNumId w:val="40"/>
  </w:num>
  <w:num w:numId="35">
    <w:abstractNumId w:val="15"/>
  </w:num>
  <w:num w:numId="36">
    <w:abstractNumId w:val="9"/>
  </w:num>
  <w:num w:numId="37">
    <w:abstractNumId w:val="28"/>
  </w:num>
  <w:num w:numId="38">
    <w:abstractNumId w:val="11"/>
  </w:num>
  <w:num w:numId="39">
    <w:abstractNumId w:val="8"/>
  </w:num>
  <w:num w:numId="40">
    <w:abstractNumId w:val="38"/>
  </w:num>
  <w:num w:numId="41">
    <w:abstractNumId w:val="2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8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AEB"/>
    <w:rsid w:val="000013DD"/>
    <w:rsid w:val="000123F9"/>
    <w:rsid w:val="000234E7"/>
    <w:rsid w:val="0003540F"/>
    <w:rsid w:val="0003594D"/>
    <w:rsid w:val="00036966"/>
    <w:rsid w:val="000614D0"/>
    <w:rsid w:val="00063710"/>
    <w:rsid w:val="000678B5"/>
    <w:rsid w:val="000719D1"/>
    <w:rsid w:val="00083E50"/>
    <w:rsid w:val="000C319B"/>
    <w:rsid w:val="000D71D2"/>
    <w:rsid w:val="000E0312"/>
    <w:rsid w:val="000F1EE7"/>
    <w:rsid w:val="000F3AB3"/>
    <w:rsid w:val="001024B3"/>
    <w:rsid w:val="00111D10"/>
    <w:rsid w:val="001205EF"/>
    <w:rsid w:val="00127B9B"/>
    <w:rsid w:val="00131B77"/>
    <w:rsid w:val="00142CEC"/>
    <w:rsid w:val="00154790"/>
    <w:rsid w:val="00154F6F"/>
    <w:rsid w:val="00156F9A"/>
    <w:rsid w:val="00160736"/>
    <w:rsid w:val="0016509A"/>
    <w:rsid w:val="00167D37"/>
    <w:rsid w:val="00173AB0"/>
    <w:rsid w:val="00174BBB"/>
    <w:rsid w:val="00175D31"/>
    <w:rsid w:val="001866B4"/>
    <w:rsid w:val="00190DC7"/>
    <w:rsid w:val="00191A1B"/>
    <w:rsid w:val="001B11C1"/>
    <w:rsid w:val="001C0E90"/>
    <w:rsid w:val="001C25A9"/>
    <w:rsid w:val="001C4D03"/>
    <w:rsid w:val="001E4942"/>
    <w:rsid w:val="001F0EF8"/>
    <w:rsid w:val="001F4ED2"/>
    <w:rsid w:val="00201913"/>
    <w:rsid w:val="00202FE8"/>
    <w:rsid w:val="00231A5A"/>
    <w:rsid w:val="00241AC5"/>
    <w:rsid w:val="00252BC6"/>
    <w:rsid w:val="002552C3"/>
    <w:rsid w:val="00255E38"/>
    <w:rsid w:val="00261FDE"/>
    <w:rsid w:val="00262110"/>
    <w:rsid w:val="00265E2A"/>
    <w:rsid w:val="00277C9F"/>
    <w:rsid w:val="00280823"/>
    <w:rsid w:val="002850C7"/>
    <w:rsid w:val="00285C84"/>
    <w:rsid w:val="00293A39"/>
    <w:rsid w:val="002A01DB"/>
    <w:rsid w:val="002E1FFB"/>
    <w:rsid w:val="00303A21"/>
    <w:rsid w:val="00307824"/>
    <w:rsid w:val="00314B41"/>
    <w:rsid w:val="00325B55"/>
    <w:rsid w:val="0033689E"/>
    <w:rsid w:val="003400D3"/>
    <w:rsid w:val="00342E84"/>
    <w:rsid w:val="00344592"/>
    <w:rsid w:val="0035030C"/>
    <w:rsid w:val="0035226B"/>
    <w:rsid w:val="0035551D"/>
    <w:rsid w:val="003751C3"/>
    <w:rsid w:val="0037661B"/>
    <w:rsid w:val="00376988"/>
    <w:rsid w:val="00391105"/>
    <w:rsid w:val="00391F4A"/>
    <w:rsid w:val="003A0A39"/>
    <w:rsid w:val="003A13DD"/>
    <w:rsid w:val="003A4437"/>
    <w:rsid w:val="003A7B63"/>
    <w:rsid w:val="003B1D70"/>
    <w:rsid w:val="003B46D0"/>
    <w:rsid w:val="003C3F4E"/>
    <w:rsid w:val="003C7195"/>
    <w:rsid w:val="003E3CA4"/>
    <w:rsid w:val="003E4168"/>
    <w:rsid w:val="003F19A2"/>
    <w:rsid w:val="003F1E78"/>
    <w:rsid w:val="003F314C"/>
    <w:rsid w:val="003F6EDE"/>
    <w:rsid w:val="00402393"/>
    <w:rsid w:val="004032F1"/>
    <w:rsid w:val="00403328"/>
    <w:rsid w:val="004103A2"/>
    <w:rsid w:val="004104AB"/>
    <w:rsid w:val="00410EFD"/>
    <w:rsid w:val="00413234"/>
    <w:rsid w:val="0042620E"/>
    <w:rsid w:val="004373F4"/>
    <w:rsid w:val="0046211A"/>
    <w:rsid w:val="0046258C"/>
    <w:rsid w:val="00463E82"/>
    <w:rsid w:val="004736D4"/>
    <w:rsid w:val="00484836"/>
    <w:rsid w:val="0049570F"/>
    <w:rsid w:val="00497F17"/>
    <w:rsid w:val="004C363A"/>
    <w:rsid w:val="004E0FE9"/>
    <w:rsid w:val="004E457D"/>
    <w:rsid w:val="004E7BB4"/>
    <w:rsid w:val="004F20F4"/>
    <w:rsid w:val="005060A8"/>
    <w:rsid w:val="00506738"/>
    <w:rsid w:val="00506EEC"/>
    <w:rsid w:val="005106AC"/>
    <w:rsid w:val="00534A04"/>
    <w:rsid w:val="00540EA8"/>
    <w:rsid w:val="00541C54"/>
    <w:rsid w:val="00541ED2"/>
    <w:rsid w:val="005657D8"/>
    <w:rsid w:val="0057055C"/>
    <w:rsid w:val="005748C1"/>
    <w:rsid w:val="00580C70"/>
    <w:rsid w:val="005868F9"/>
    <w:rsid w:val="005A0AC9"/>
    <w:rsid w:val="005A32CB"/>
    <w:rsid w:val="005A6212"/>
    <w:rsid w:val="005A7086"/>
    <w:rsid w:val="005B17B2"/>
    <w:rsid w:val="005B7C42"/>
    <w:rsid w:val="005B7E24"/>
    <w:rsid w:val="005D4A9B"/>
    <w:rsid w:val="005D7FC9"/>
    <w:rsid w:val="005F0845"/>
    <w:rsid w:val="00614969"/>
    <w:rsid w:val="006270EB"/>
    <w:rsid w:val="00633A24"/>
    <w:rsid w:val="00634FB6"/>
    <w:rsid w:val="006520BB"/>
    <w:rsid w:val="006704F2"/>
    <w:rsid w:val="00672F16"/>
    <w:rsid w:val="0068285E"/>
    <w:rsid w:val="00693420"/>
    <w:rsid w:val="00693ED8"/>
    <w:rsid w:val="006948C8"/>
    <w:rsid w:val="006A5E55"/>
    <w:rsid w:val="006B0280"/>
    <w:rsid w:val="006B55C8"/>
    <w:rsid w:val="006D4A5D"/>
    <w:rsid w:val="006E4C78"/>
    <w:rsid w:val="006F27F3"/>
    <w:rsid w:val="006F4FE9"/>
    <w:rsid w:val="007173B4"/>
    <w:rsid w:val="00721104"/>
    <w:rsid w:val="00730216"/>
    <w:rsid w:val="00730BEF"/>
    <w:rsid w:val="00731586"/>
    <w:rsid w:val="0074731A"/>
    <w:rsid w:val="00770781"/>
    <w:rsid w:val="00773B62"/>
    <w:rsid w:val="007801D0"/>
    <w:rsid w:val="00792864"/>
    <w:rsid w:val="0079663D"/>
    <w:rsid w:val="007A1DFA"/>
    <w:rsid w:val="007A7D5A"/>
    <w:rsid w:val="007B3CFC"/>
    <w:rsid w:val="007B7669"/>
    <w:rsid w:val="007C0302"/>
    <w:rsid w:val="007C1507"/>
    <w:rsid w:val="007D1154"/>
    <w:rsid w:val="007D3574"/>
    <w:rsid w:val="007E3BC8"/>
    <w:rsid w:val="007E75A5"/>
    <w:rsid w:val="007F120F"/>
    <w:rsid w:val="007F651D"/>
    <w:rsid w:val="007F746F"/>
    <w:rsid w:val="00817DEC"/>
    <w:rsid w:val="008201C6"/>
    <w:rsid w:val="00823F44"/>
    <w:rsid w:val="008252EC"/>
    <w:rsid w:val="00835FCB"/>
    <w:rsid w:val="00844644"/>
    <w:rsid w:val="00855B46"/>
    <w:rsid w:val="008572C7"/>
    <w:rsid w:val="00857F0F"/>
    <w:rsid w:val="00861A12"/>
    <w:rsid w:val="00870498"/>
    <w:rsid w:val="008706F7"/>
    <w:rsid w:val="00872822"/>
    <w:rsid w:val="00892108"/>
    <w:rsid w:val="008926CC"/>
    <w:rsid w:val="00892854"/>
    <w:rsid w:val="008A2E71"/>
    <w:rsid w:val="008A330F"/>
    <w:rsid w:val="008A52E0"/>
    <w:rsid w:val="008B50FB"/>
    <w:rsid w:val="008C48E7"/>
    <w:rsid w:val="008C7798"/>
    <w:rsid w:val="00902A41"/>
    <w:rsid w:val="00906173"/>
    <w:rsid w:val="00907926"/>
    <w:rsid w:val="00920D19"/>
    <w:rsid w:val="00931213"/>
    <w:rsid w:val="00944AFB"/>
    <w:rsid w:val="00961469"/>
    <w:rsid w:val="009629A0"/>
    <w:rsid w:val="00971652"/>
    <w:rsid w:val="00981286"/>
    <w:rsid w:val="0098726E"/>
    <w:rsid w:val="00992FDD"/>
    <w:rsid w:val="00997BF8"/>
    <w:rsid w:val="009A74FF"/>
    <w:rsid w:val="009B25CF"/>
    <w:rsid w:val="009E7557"/>
    <w:rsid w:val="00A10B2C"/>
    <w:rsid w:val="00A131EF"/>
    <w:rsid w:val="00A1333C"/>
    <w:rsid w:val="00A20B59"/>
    <w:rsid w:val="00A2528A"/>
    <w:rsid w:val="00A45248"/>
    <w:rsid w:val="00A669C4"/>
    <w:rsid w:val="00A94914"/>
    <w:rsid w:val="00A97C93"/>
    <w:rsid w:val="00AB0C84"/>
    <w:rsid w:val="00AB198D"/>
    <w:rsid w:val="00AC6B04"/>
    <w:rsid w:val="00AC77EF"/>
    <w:rsid w:val="00AD05BE"/>
    <w:rsid w:val="00AD2946"/>
    <w:rsid w:val="00AD3EF8"/>
    <w:rsid w:val="00AD5216"/>
    <w:rsid w:val="00AE40B5"/>
    <w:rsid w:val="00AE56D3"/>
    <w:rsid w:val="00AE701A"/>
    <w:rsid w:val="00AF3A0F"/>
    <w:rsid w:val="00B35413"/>
    <w:rsid w:val="00B3751E"/>
    <w:rsid w:val="00B378CA"/>
    <w:rsid w:val="00B40D8B"/>
    <w:rsid w:val="00B43ECB"/>
    <w:rsid w:val="00B62CEA"/>
    <w:rsid w:val="00B709DE"/>
    <w:rsid w:val="00B7391E"/>
    <w:rsid w:val="00B74D9E"/>
    <w:rsid w:val="00B85320"/>
    <w:rsid w:val="00BA2788"/>
    <w:rsid w:val="00BA699C"/>
    <w:rsid w:val="00BB1043"/>
    <w:rsid w:val="00BC10FE"/>
    <w:rsid w:val="00BE3C66"/>
    <w:rsid w:val="00BE3F23"/>
    <w:rsid w:val="00BE588C"/>
    <w:rsid w:val="00BF71A4"/>
    <w:rsid w:val="00C018F7"/>
    <w:rsid w:val="00C207A3"/>
    <w:rsid w:val="00C21AEB"/>
    <w:rsid w:val="00C27B4F"/>
    <w:rsid w:val="00C34B29"/>
    <w:rsid w:val="00C402F9"/>
    <w:rsid w:val="00C41B71"/>
    <w:rsid w:val="00C53A8A"/>
    <w:rsid w:val="00C64A1A"/>
    <w:rsid w:val="00C84FAA"/>
    <w:rsid w:val="00C94EA3"/>
    <w:rsid w:val="00CC4B5B"/>
    <w:rsid w:val="00CC4C52"/>
    <w:rsid w:val="00CC63D9"/>
    <w:rsid w:val="00CD1389"/>
    <w:rsid w:val="00CD5DD4"/>
    <w:rsid w:val="00CE10AD"/>
    <w:rsid w:val="00CE25E7"/>
    <w:rsid w:val="00CE2D8D"/>
    <w:rsid w:val="00CE6929"/>
    <w:rsid w:val="00CF08F9"/>
    <w:rsid w:val="00CF40C6"/>
    <w:rsid w:val="00D01C72"/>
    <w:rsid w:val="00D032AA"/>
    <w:rsid w:val="00D17CE9"/>
    <w:rsid w:val="00D237E4"/>
    <w:rsid w:val="00D26802"/>
    <w:rsid w:val="00D4162F"/>
    <w:rsid w:val="00D50CE9"/>
    <w:rsid w:val="00D532F3"/>
    <w:rsid w:val="00D548B9"/>
    <w:rsid w:val="00D61DDD"/>
    <w:rsid w:val="00D66621"/>
    <w:rsid w:val="00D67139"/>
    <w:rsid w:val="00D70C44"/>
    <w:rsid w:val="00D725DF"/>
    <w:rsid w:val="00D7657F"/>
    <w:rsid w:val="00D84954"/>
    <w:rsid w:val="00D92590"/>
    <w:rsid w:val="00DA1B0F"/>
    <w:rsid w:val="00DA4E1C"/>
    <w:rsid w:val="00DB50AA"/>
    <w:rsid w:val="00DC1F90"/>
    <w:rsid w:val="00DC304B"/>
    <w:rsid w:val="00DD1BF0"/>
    <w:rsid w:val="00DD25CD"/>
    <w:rsid w:val="00DD409F"/>
    <w:rsid w:val="00DD43FB"/>
    <w:rsid w:val="00DD662D"/>
    <w:rsid w:val="00DD6A34"/>
    <w:rsid w:val="00DF02B4"/>
    <w:rsid w:val="00DF1E8A"/>
    <w:rsid w:val="00DF597E"/>
    <w:rsid w:val="00E005F9"/>
    <w:rsid w:val="00E014EB"/>
    <w:rsid w:val="00E1248F"/>
    <w:rsid w:val="00E16E8C"/>
    <w:rsid w:val="00E40F86"/>
    <w:rsid w:val="00E508AE"/>
    <w:rsid w:val="00E50EC9"/>
    <w:rsid w:val="00E511B5"/>
    <w:rsid w:val="00E71650"/>
    <w:rsid w:val="00E72ED2"/>
    <w:rsid w:val="00E8256B"/>
    <w:rsid w:val="00E84E04"/>
    <w:rsid w:val="00E8714B"/>
    <w:rsid w:val="00E94343"/>
    <w:rsid w:val="00E95041"/>
    <w:rsid w:val="00E95580"/>
    <w:rsid w:val="00E97702"/>
    <w:rsid w:val="00EC63FC"/>
    <w:rsid w:val="00ED06EF"/>
    <w:rsid w:val="00ED4559"/>
    <w:rsid w:val="00EF6E29"/>
    <w:rsid w:val="00F02ADA"/>
    <w:rsid w:val="00F06887"/>
    <w:rsid w:val="00F111E7"/>
    <w:rsid w:val="00F114D5"/>
    <w:rsid w:val="00F11638"/>
    <w:rsid w:val="00F22ECE"/>
    <w:rsid w:val="00F320A7"/>
    <w:rsid w:val="00F356BC"/>
    <w:rsid w:val="00F35BDD"/>
    <w:rsid w:val="00F373DC"/>
    <w:rsid w:val="00F77188"/>
    <w:rsid w:val="00F8136B"/>
    <w:rsid w:val="00FB6FD2"/>
    <w:rsid w:val="00FC0887"/>
    <w:rsid w:val="00FC44B4"/>
    <w:rsid w:val="00FC44FC"/>
    <w:rsid w:val="00FC5E18"/>
    <w:rsid w:val="00FD19C5"/>
    <w:rsid w:val="00FD23BA"/>
    <w:rsid w:val="00FD48DC"/>
    <w:rsid w:val="00FD5603"/>
    <w:rsid w:val="00FD777A"/>
    <w:rsid w:val="00FD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."/>
  <w:listSeparator w:val=","/>
  <w15:docId w15:val="{A06B2615-3C5D-4DC6-9E97-3E7FA8065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3F4E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C3F4E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8136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8136B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931213"/>
    <w:rPr>
      <w:color w:val="0000FF"/>
      <w:u w:val="single"/>
    </w:rPr>
  </w:style>
  <w:style w:type="table" w:styleId="TableGrid">
    <w:name w:val="Table Grid"/>
    <w:basedOn w:val="TableNormal"/>
    <w:rsid w:val="00325B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0013DD"/>
    <w:rPr>
      <w:sz w:val="16"/>
      <w:szCs w:val="16"/>
    </w:rPr>
  </w:style>
  <w:style w:type="paragraph" w:styleId="CommentText">
    <w:name w:val="annotation text"/>
    <w:basedOn w:val="Normal"/>
    <w:semiHidden/>
    <w:rsid w:val="000013DD"/>
    <w:rPr>
      <w:sz w:val="20"/>
    </w:rPr>
  </w:style>
  <w:style w:type="paragraph" w:styleId="CommentSubject">
    <w:name w:val="annotation subject"/>
    <w:basedOn w:val="CommentText"/>
    <w:next w:val="CommentText"/>
    <w:semiHidden/>
    <w:rsid w:val="000013DD"/>
    <w:rPr>
      <w:b/>
      <w:bCs/>
    </w:rPr>
  </w:style>
  <w:style w:type="paragraph" w:styleId="ListParagraph">
    <w:name w:val="List Paragraph"/>
    <w:basedOn w:val="Normal"/>
    <w:uiPriority w:val="34"/>
    <w:qFormat/>
    <w:rsid w:val="0042620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8C48E7"/>
    <w:rPr>
      <w:b/>
      <w:bCs/>
    </w:rPr>
  </w:style>
  <w:style w:type="paragraph" w:styleId="NormalWeb">
    <w:name w:val="Normal (Web)"/>
    <w:basedOn w:val="Normal"/>
    <w:uiPriority w:val="99"/>
    <w:unhideWhenUsed/>
    <w:rsid w:val="00160736"/>
    <w:pPr>
      <w:spacing w:before="120" w:after="216"/>
    </w:pPr>
    <w:rPr>
      <w:rFonts w:ascii="Times New Roman" w:hAnsi="Times New Roman"/>
      <w:szCs w:val="24"/>
    </w:rPr>
  </w:style>
  <w:style w:type="paragraph" w:customStyle="1" w:styleId="Default">
    <w:name w:val="Default"/>
    <w:rsid w:val="009629A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9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7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31542">
              <w:marLeft w:val="0"/>
              <w:marRight w:val="0"/>
              <w:marTop w:val="12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26484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1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561442">
              <w:marLeft w:val="0"/>
              <w:marRight w:val="0"/>
              <w:marTop w:val="12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63440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84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C1E18-1AA7-4278-A930-7790378DC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4C40AB63</Template>
  <TotalTime>81</TotalTime>
  <Pages>1</Pages>
  <Words>369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January 14, 2010 KCITE Chapter Meeting Agenda</vt:lpstr>
    </vt:vector>
  </TitlesOfParts>
  <Company>City of Overland Park</Company>
  <LinksUpToDate>false</LinksUpToDate>
  <CharactersWithSpaces>2336</CharactersWithSpaces>
  <SharedDoc>false</SharedDoc>
  <HLinks>
    <vt:vector size="24" baseType="variant">
      <vt:variant>
        <vt:i4>5505150</vt:i4>
      </vt:variant>
      <vt:variant>
        <vt:i4>9</vt:i4>
      </vt:variant>
      <vt:variant>
        <vt:i4>0</vt:i4>
      </vt:variant>
      <vt:variant>
        <vt:i4>5</vt:i4>
      </vt:variant>
      <vt:variant>
        <vt:lpwstr>../../../../../../Local Settings/Temporary Internet Files/Content.Outlook/Local Settings/Temp/pwpaula/Local Settings/Temporary Internet Files/OLK14/sjeffries@oaconsulting.com</vt:lpwstr>
      </vt:variant>
      <vt:variant>
        <vt:lpwstr/>
      </vt:variant>
      <vt:variant>
        <vt:i4>4456475</vt:i4>
      </vt:variant>
      <vt:variant>
        <vt:i4>6</vt:i4>
      </vt:variant>
      <vt:variant>
        <vt:i4>0</vt:i4>
      </vt:variant>
      <vt:variant>
        <vt:i4>5</vt:i4>
      </vt:variant>
      <vt:variant>
        <vt:lpwstr>http://www.kcite.org/</vt:lpwstr>
      </vt:variant>
      <vt:variant>
        <vt:lpwstr/>
      </vt:variant>
      <vt:variant>
        <vt:i4>5505150</vt:i4>
      </vt:variant>
      <vt:variant>
        <vt:i4>3</vt:i4>
      </vt:variant>
      <vt:variant>
        <vt:i4>0</vt:i4>
      </vt:variant>
      <vt:variant>
        <vt:i4>5</vt:i4>
      </vt:variant>
      <vt:variant>
        <vt:lpwstr>../../../../../../Local Settings/Temporary Internet Files/Content.Outlook/Local Settings/Temp/pwpaula/Local Settings/Temporary Internet Files/OLK14/sjeffries@oaconsulting.com</vt:lpwstr>
      </vt:variant>
      <vt:variant>
        <vt:lpwstr/>
      </vt:variant>
      <vt:variant>
        <vt:i4>4456475</vt:i4>
      </vt:variant>
      <vt:variant>
        <vt:i4>0</vt:i4>
      </vt:variant>
      <vt:variant>
        <vt:i4>0</vt:i4>
      </vt:variant>
      <vt:variant>
        <vt:i4>5</vt:i4>
      </vt:variant>
      <vt:variant>
        <vt:lpwstr>http://www.kcite.org/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January 14, 2010 KCITE Chapter Meeting Agenda</dc:title>
  <dc:subject>Chapter Meeting Agenda</dc:subject>
  <dc:creator>Srinivasa R. Veeramallu - 2010 KCITE President</dc:creator>
  <cp:keywords>KCITE, Chapter Meeting, Agenda</cp:keywords>
  <cp:lastModifiedBy>Thomas Evans</cp:lastModifiedBy>
  <cp:revision>3</cp:revision>
  <cp:lastPrinted>2012-03-07T18:42:00Z</cp:lastPrinted>
  <dcterms:created xsi:type="dcterms:W3CDTF">2016-07-23T17:14:00Z</dcterms:created>
  <dcterms:modified xsi:type="dcterms:W3CDTF">2016-07-23T18:35:00Z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ntativeReviewCycleID">
    <vt:i4>-2081596393</vt:i4>
  </property>
  <property fmtid="{D5CDD505-2E9C-101B-9397-08002B2CF9AE}" pid="3" name="_NewReviewCycle">
    <vt:lpwstr/>
  </property>
  <property fmtid="{D5CDD505-2E9C-101B-9397-08002B2CF9AE}" pid="4" name="_EmailEntryID">
    <vt:lpwstr>00000000E699A6A643E9D843876FFDC903F1EE5707007A4C9BE5675B2E4C9794C3F1E296A3F70000000C8A70000019FE4794E0E14441B95CB455D3FCA88F0000018D6DA80000</vt:lpwstr>
  </property>
  <property fmtid="{D5CDD505-2E9C-101B-9397-08002B2CF9AE}" pid="5" name="_EmailStoreID0">
    <vt:lpwstr>0000000038A1BB1005E5101AA1BB08002B2A56C20000454D534D44422E444C4C00000000000000001B55FA20AA6611CD9BC800AA002FC45A0C0000004B43532D455831002F6F3D4F6C73736F6E204173736F6369617465732F6F753D46697273742041646D696E6973747261746976652047726F75702F636E3D52656369706</vt:lpwstr>
  </property>
  <property fmtid="{D5CDD505-2E9C-101B-9397-08002B2CF9AE}" pid="6" name="_EmailStoreID1">
    <vt:lpwstr>9656E74732F636E3D736A6566667269657300</vt:lpwstr>
  </property>
</Properties>
</file>