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5C6" w:rsidRDefault="006765C6"/>
    <w:p w:rsidR="006765C6" w:rsidRDefault="006765C6"/>
    <w:tbl>
      <w:tblPr>
        <w:tblStyle w:val="TableGrid"/>
        <w:tblW w:w="10620" w:type="dxa"/>
        <w:tblInd w:w="468" w:type="dxa"/>
        <w:tblBorders>
          <w:top w:val="none" w:sz="0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2"/>
        <w:gridCol w:w="5548"/>
      </w:tblGrid>
      <w:tr w:rsidR="00251E15" w:rsidRPr="00AD72BF" w:rsidTr="00C05E35">
        <w:tc>
          <w:tcPr>
            <w:tcW w:w="10620" w:type="dxa"/>
            <w:gridSpan w:val="2"/>
            <w:tcBorders>
              <w:top w:val="single" w:sz="8" w:space="0" w:color="auto"/>
            </w:tcBorders>
          </w:tcPr>
          <w:p w:rsidR="00251E15" w:rsidRPr="00AD72BF" w:rsidRDefault="00251E15" w:rsidP="00C05E35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251E15" w:rsidRPr="00AD72BF" w:rsidRDefault="00251E15" w:rsidP="00C05E35">
            <w:pPr>
              <w:jc w:val="center"/>
              <w:rPr>
                <w:rFonts w:ascii="Times New Roman" w:hAnsi="Times New Roman"/>
              </w:rPr>
            </w:pPr>
            <w:r w:rsidRPr="00AD72BF">
              <w:rPr>
                <w:rFonts w:ascii="Times New Roman" w:hAnsi="Times New Roman"/>
                <w:noProof/>
              </w:rPr>
              <w:drawing>
                <wp:inline distT="0" distB="0" distL="0" distR="0" wp14:anchorId="2D16C0A7" wp14:editId="5CE98BC0">
                  <wp:extent cx="3458845" cy="1765300"/>
                  <wp:effectExtent l="19050" t="0" r="8255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845" cy="176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E15" w:rsidRPr="00C05E35" w:rsidRDefault="00251E15" w:rsidP="00C05E35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E35">
              <w:rPr>
                <w:rFonts w:ascii="Times New Roman" w:hAnsi="Times New Roman"/>
                <w:sz w:val="28"/>
                <w:szCs w:val="28"/>
              </w:rPr>
              <w:t>Professional Development Certificate of Attendance</w:t>
            </w:r>
          </w:p>
        </w:tc>
      </w:tr>
      <w:tr w:rsidR="00251E15" w:rsidRPr="00AD72BF" w:rsidTr="00D336B9">
        <w:trPr>
          <w:trHeight w:val="754"/>
        </w:trPr>
        <w:tc>
          <w:tcPr>
            <w:tcW w:w="5072" w:type="dxa"/>
            <w:tcBorders>
              <w:top w:val="single" w:sz="8" w:space="0" w:color="auto"/>
            </w:tcBorders>
          </w:tcPr>
          <w:p w:rsidR="00251E15" w:rsidRDefault="00251E15" w:rsidP="00F81F48">
            <w:pPr>
              <w:spacing w:before="60"/>
              <w:rPr>
                <w:rFonts w:ascii="Times New Roman" w:hAnsi="Times New Roman"/>
                <w:sz w:val="20"/>
              </w:rPr>
            </w:pPr>
            <w:r w:rsidRPr="00C05E35">
              <w:rPr>
                <w:rFonts w:ascii="Times New Roman" w:hAnsi="Times New Roman"/>
                <w:sz w:val="20"/>
              </w:rPr>
              <w:t>KCITE Event:</w:t>
            </w:r>
          </w:p>
          <w:p w:rsidR="00251E15" w:rsidRPr="00F840AD" w:rsidRDefault="006124DA" w:rsidP="000F06B6">
            <w:pPr>
              <w:spacing w:after="60"/>
              <w:jc w:val="center"/>
              <w:rPr>
                <w:rFonts w:ascii="Times New Roman" w:hAnsi="Times New Roman"/>
                <w:szCs w:val="24"/>
              </w:rPr>
            </w:pPr>
            <w:r w:rsidRPr="00F840AD">
              <w:rPr>
                <w:rFonts w:ascii="Arial" w:hAnsi="Arial" w:cs="Arial"/>
                <w:b/>
                <w:szCs w:val="24"/>
              </w:rPr>
              <w:t xml:space="preserve">KCITE Chapter </w:t>
            </w:r>
            <w:r w:rsidR="000F06B6" w:rsidRPr="00F840AD">
              <w:rPr>
                <w:rFonts w:ascii="Arial" w:hAnsi="Arial" w:cs="Arial"/>
                <w:b/>
                <w:szCs w:val="24"/>
              </w:rPr>
              <w:t>Training</w:t>
            </w:r>
            <w:bookmarkStart w:id="0" w:name="_GoBack"/>
            <w:bookmarkEnd w:id="0"/>
          </w:p>
        </w:tc>
        <w:tc>
          <w:tcPr>
            <w:tcW w:w="5548" w:type="dxa"/>
            <w:tcBorders>
              <w:top w:val="single" w:sz="8" w:space="0" w:color="auto"/>
            </w:tcBorders>
          </w:tcPr>
          <w:p w:rsidR="00AD72BF" w:rsidRDefault="00251E15" w:rsidP="00D336B9">
            <w:pPr>
              <w:rPr>
                <w:rFonts w:ascii="Times New Roman" w:hAnsi="Times New Roman"/>
                <w:sz w:val="20"/>
              </w:rPr>
            </w:pPr>
            <w:r w:rsidRPr="0097551B">
              <w:rPr>
                <w:rFonts w:ascii="Times New Roman" w:hAnsi="Times New Roman"/>
                <w:sz w:val="20"/>
              </w:rPr>
              <w:t>Title of Program:</w:t>
            </w:r>
          </w:p>
          <w:p w:rsidR="008A2E48" w:rsidRPr="008A2E48" w:rsidRDefault="008A2E48" w:rsidP="00D336B9">
            <w:pPr>
              <w:rPr>
                <w:rFonts w:ascii="Arial" w:hAnsi="Arial" w:cs="Arial"/>
                <w:sz w:val="8"/>
                <w:szCs w:val="8"/>
              </w:rPr>
            </w:pPr>
          </w:p>
          <w:p w:rsidR="00251E15" w:rsidRPr="008F610D" w:rsidRDefault="000F15A7" w:rsidP="005D2823">
            <w:pPr>
              <w:spacing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F9762F">
              <w:rPr>
                <w:rFonts w:ascii="Arial" w:hAnsi="Arial" w:cs="Arial"/>
                <w:b/>
                <w:color w:val="121213"/>
                <w:sz w:val="20"/>
                <w:shd w:val="clear" w:color="auto" w:fill="FFFFFF"/>
              </w:rPr>
              <w:t>KCITE Training Event "Hands On Traffic Signals 101”</w:t>
            </w:r>
          </w:p>
        </w:tc>
      </w:tr>
      <w:tr w:rsidR="00251E15" w:rsidRPr="00B352B1" w:rsidTr="00C05E35">
        <w:tc>
          <w:tcPr>
            <w:tcW w:w="5072" w:type="dxa"/>
            <w:tcBorders>
              <w:top w:val="single" w:sz="8" w:space="0" w:color="auto"/>
            </w:tcBorders>
          </w:tcPr>
          <w:p w:rsidR="00251E15" w:rsidRPr="00C05E35" w:rsidRDefault="00251E15" w:rsidP="00F81F48">
            <w:pPr>
              <w:spacing w:before="60"/>
              <w:rPr>
                <w:rFonts w:ascii="Times New Roman" w:hAnsi="Times New Roman"/>
                <w:sz w:val="20"/>
              </w:rPr>
            </w:pPr>
            <w:r w:rsidRPr="00C05E35">
              <w:rPr>
                <w:rFonts w:ascii="Times New Roman" w:hAnsi="Times New Roman"/>
                <w:sz w:val="20"/>
              </w:rPr>
              <w:t>Date of Program:</w:t>
            </w:r>
          </w:p>
          <w:p w:rsidR="00251E15" w:rsidRPr="00C05E35" w:rsidRDefault="000F15A7" w:rsidP="0071450F">
            <w:pPr>
              <w:spacing w:after="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Arial" w:hAnsi="Arial" w:cs="Arial"/>
                <w:b/>
                <w:color w:val="121213"/>
                <w:sz w:val="22"/>
                <w:szCs w:val="22"/>
                <w:shd w:val="clear" w:color="auto" w:fill="E6FAB1"/>
              </w:rPr>
              <w:t>12-19-16</w:t>
            </w:r>
          </w:p>
        </w:tc>
        <w:tc>
          <w:tcPr>
            <w:tcW w:w="5548" w:type="dxa"/>
            <w:vMerge w:val="restart"/>
            <w:tcBorders>
              <w:top w:val="single" w:sz="8" w:space="0" w:color="auto"/>
            </w:tcBorders>
          </w:tcPr>
          <w:p w:rsidR="00251E15" w:rsidRPr="00C05E35" w:rsidRDefault="00251E15" w:rsidP="009C559A">
            <w:pPr>
              <w:rPr>
                <w:rFonts w:ascii="Times New Roman" w:hAnsi="Times New Roman"/>
                <w:sz w:val="20"/>
              </w:rPr>
            </w:pPr>
            <w:r w:rsidRPr="00C05E35">
              <w:rPr>
                <w:rFonts w:ascii="Times New Roman" w:hAnsi="Times New Roman"/>
                <w:sz w:val="20"/>
              </w:rPr>
              <w:t>Presenter, Instructor or Speaker:</w:t>
            </w:r>
          </w:p>
          <w:p w:rsidR="00C05E35" w:rsidRPr="007B239F" w:rsidRDefault="00C05E35" w:rsidP="009C559A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D93074" w:rsidRDefault="00D93074" w:rsidP="00D9307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Dave MacDonald, </w:t>
            </w:r>
          </w:p>
          <w:p w:rsidR="00D93074" w:rsidRDefault="00D93074" w:rsidP="00D9307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of Traffic Control Corporation (TCC)</w:t>
            </w:r>
          </w:p>
          <w:p w:rsidR="00F840AD" w:rsidRDefault="00F840AD" w:rsidP="00D93074">
            <w:pPr>
              <w:rPr>
                <w:rFonts w:ascii="Arial" w:hAnsi="Arial" w:cs="Arial"/>
                <w:b/>
                <w:sz w:val="20"/>
              </w:rPr>
            </w:pPr>
          </w:p>
          <w:p w:rsidR="00F840AD" w:rsidRDefault="00D93074" w:rsidP="00F840AD">
            <w:pPr>
              <w:pStyle w:val="NormalWeb"/>
              <w:spacing w:before="0" w:beforeAutospacing="0" w:after="0" w:afterAutospacing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Tom Evans, PE, PTOE,</w:t>
            </w:r>
          </w:p>
          <w:p w:rsidR="00D93074" w:rsidRDefault="00D93074" w:rsidP="00F840AD">
            <w:pPr>
              <w:pStyle w:val="NormalWeb"/>
              <w:spacing w:before="0" w:beforeAutospacing="0" w:after="0" w:afterAutospacing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of TREKK Design Group</w:t>
            </w:r>
          </w:p>
          <w:p w:rsidR="00337F8F" w:rsidRPr="00B352B1" w:rsidRDefault="006124DA" w:rsidP="00F4027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251E15" w:rsidRPr="00AD72BF" w:rsidTr="00B352B1">
        <w:trPr>
          <w:trHeight w:val="673"/>
        </w:trPr>
        <w:tc>
          <w:tcPr>
            <w:tcW w:w="5072" w:type="dxa"/>
            <w:tcBorders>
              <w:top w:val="single" w:sz="8" w:space="0" w:color="auto"/>
            </w:tcBorders>
          </w:tcPr>
          <w:p w:rsidR="00AD72BF" w:rsidRDefault="00C05E35" w:rsidP="005844DF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Location of Event:</w:t>
            </w:r>
          </w:p>
          <w:p w:rsidR="000F06B6" w:rsidRDefault="000F06B6" w:rsidP="005844DF">
            <w:pPr>
              <w:spacing w:before="60" w:after="60"/>
              <w:rPr>
                <w:rFonts w:ascii="Times New Roman" w:hAnsi="Times New Roman"/>
                <w:sz w:val="20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56"/>
            </w:tblGrid>
            <w:tr w:rsidR="000F06B6" w:rsidRPr="009C559A" w:rsidTr="000F06B6">
              <w:trPr>
                <w:tblCellSpacing w:w="0" w:type="dxa"/>
              </w:trPr>
              <w:tc>
                <w:tcPr>
                  <w:tcW w:w="4856" w:type="dxa"/>
                </w:tcPr>
                <w:p w:rsidR="005D2823" w:rsidRDefault="0017233C" w:rsidP="000F06B6">
                  <w:pPr>
                    <w:rPr>
                      <w:rFonts w:ascii="Arial" w:hAnsi="Arial" w:cs="Arial"/>
                      <w:b/>
                      <w:color w:val="121213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color w:val="121213"/>
                      <w:sz w:val="22"/>
                      <w:szCs w:val="22"/>
                      <w:shd w:val="clear" w:color="auto" w:fill="FFFFFF"/>
                    </w:rPr>
                    <w:t xml:space="preserve">George </w:t>
                  </w:r>
                  <w:r w:rsidR="009130B9">
                    <w:rPr>
                      <w:rFonts w:ascii="Arial" w:hAnsi="Arial" w:cs="Arial"/>
                      <w:b/>
                      <w:color w:val="121213"/>
                      <w:sz w:val="22"/>
                      <w:szCs w:val="22"/>
                      <w:shd w:val="clear" w:color="auto" w:fill="FFFFFF"/>
                    </w:rPr>
                    <w:t>B</w:t>
                  </w:r>
                  <w:r>
                    <w:rPr>
                      <w:rFonts w:ascii="Arial" w:hAnsi="Arial" w:cs="Arial"/>
                      <w:b/>
                      <w:color w:val="121213"/>
                      <w:sz w:val="22"/>
                      <w:szCs w:val="22"/>
                      <w:shd w:val="clear" w:color="auto" w:fill="FFFFFF"/>
                    </w:rPr>
                    <w:t>utler and Associates (GBA</w:t>
                  </w:r>
                  <w:r w:rsidR="00F840AD">
                    <w:rPr>
                      <w:rFonts w:ascii="Arial" w:hAnsi="Arial" w:cs="Arial"/>
                      <w:b/>
                      <w:color w:val="121213"/>
                      <w:sz w:val="22"/>
                      <w:szCs w:val="22"/>
                      <w:shd w:val="clear" w:color="auto" w:fill="FFFFFF"/>
                    </w:rPr>
                    <w:t>)</w:t>
                  </w:r>
                </w:p>
                <w:p w:rsidR="005D2823" w:rsidRDefault="0017233C" w:rsidP="000F06B6">
                  <w:pPr>
                    <w:rPr>
                      <w:rFonts w:ascii="Arial" w:hAnsi="Arial" w:cs="Arial"/>
                      <w:b/>
                      <w:color w:val="121213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color w:val="121213"/>
                      <w:sz w:val="22"/>
                      <w:szCs w:val="22"/>
                      <w:shd w:val="clear" w:color="auto" w:fill="FFFFFF"/>
                    </w:rPr>
                    <w:t>9801 Renner Blvd, Ste. 300</w:t>
                  </w:r>
                </w:p>
                <w:p w:rsidR="000F06B6" w:rsidRPr="005D2823" w:rsidRDefault="0017233C" w:rsidP="0017233C">
                  <w:pPr>
                    <w:rPr>
                      <w:b/>
                    </w:rPr>
                  </w:pPr>
                  <w:r>
                    <w:rPr>
                      <w:rFonts w:ascii="Arial" w:hAnsi="Arial" w:cs="Arial"/>
                      <w:b/>
                      <w:color w:val="121213"/>
                      <w:sz w:val="22"/>
                      <w:szCs w:val="22"/>
                      <w:shd w:val="clear" w:color="auto" w:fill="FFFFFF"/>
                    </w:rPr>
                    <w:t>Lenexa</w:t>
                  </w:r>
                  <w:r w:rsidR="005D2823" w:rsidRPr="005D2823">
                    <w:rPr>
                      <w:rFonts w:ascii="Arial" w:hAnsi="Arial" w:cs="Arial"/>
                      <w:b/>
                      <w:color w:val="121213"/>
                      <w:sz w:val="22"/>
                      <w:szCs w:val="22"/>
                      <w:shd w:val="clear" w:color="auto" w:fill="FFFFFF"/>
                    </w:rPr>
                    <w:t>, KS 662</w:t>
                  </w:r>
                  <w:r>
                    <w:rPr>
                      <w:rFonts w:ascii="Arial" w:hAnsi="Arial" w:cs="Arial"/>
                      <w:b/>
                      <w:color w:val="121213"/>
                      <w:sz w:val="22"/>
                      <w:szCs w:val="22"/>
                      <w:shd w:val="clear" w:color="auto" w:fill="FFFFFF"/>
                    </w:rPr>
                    <w:t>19</w:t>
                  </w:r>
                </w:p>
              </w:tc>
            </w:tr>
            <w:tr w:rsidR="009C559A" w:rsidRPr="009C559A" w:rsidTr="005F4070">
              <w:trPr>
                <w:tblCellSpacing w:w="0" w:type="dxa"/>
              </w:trPr>
              <w:tc>
                <w:tcPr>
                  <w:tcW w:w="4856" w:type="dxa"/>
                  <w:vAlign w:val="center"/>
                  <w:hideMark/>
                </w:tcPr>
                <w:p w:rsidR="009C559A" w:rsidRPr="009C559A" w:rsidRDefault="009C559A" w:rsidP="009C559A">
                  <w:pPr>
                    <w:spacing w:before="100" w:beforeAutospacing="1" w:after="100" w:afterAutospacing="1" w:line="360" w:lineRule="atLeast"/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</w:tr>
            <w:tr w:rsidR="009C559A" w:rsidRPr="009C559A" w:rsidTr="005F4070">
              <w:trPr>
                <w:tblCellSpacing w:w="0" w:type="dxa"/>
              </w:trPr>
              <w:tc>
                <w:tcPr>
                  <w:tcW w:w="4856" w:type="dxa"/>
                  <w:vAlign w:val="center"/>
                  <w:hideMark/>
                </w:tcPr>
                <w:p w:rsidR="009C559A" w:rsidRPr="009C559A" w:rsidRDefault="009C559A" w:rsidP="009C559A">
                  <w:pPr>
                    <w:spacing w:before="100" w:beforeAutospacing="1" w:after="100" w:afterAutospacing="1" w:line="360" w:lineRule="atLeast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</w:tr>
          </w:tbl>
          <w:p w:rsidR="009C559A" w:rsidRPr="00B352B1" w:rsidRDefault="009C559A" w:rsidP="00432689">
            <w:pPr>
              <w:spacing w:after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48" w:type="dxa"/>
            <w:vMerge/>
            <w:tcBorders>
              <w:top w:val="single" w:sz="8" w:space="0" w:color="auto"/>
            </w:tcBorders>
          </w:tcPr>
          <w:p w:rsidR="00251E15" w:rsidRPr="00C05E35" w:rsidRDefault="00251E15" w:rsidP="00CF077E">
            <w:pPr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251E15" w:rsidRPr="00AD72BF" w:rsidTr="00C05E35">
        <w:tc>
          <w:tcPr>
            <w:tcW w:w="5072" w:type="dxa"/>
            <w:tcBorders>
              <w:top w:val="single" w:sz="8" w:space="0" w:color="auto"/>
            </w:tcBorders>
          </w:tcPr>
          <w:p w:rsidR="00AD72BF" w:rsidRPr="00C05E35" w:rsidRDefault="00251E15" w:rsidP="00CF077E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C05E35">
              <w:rPr>
                <w:rFonts w:ascii="Times New Roman" w:hAnsi="Times New Roman"/>
                <w:sz w:val="20"/>
              </w:rPr>
              <w:t>Length of Program (Speaker Presentation Only):</w:t>
            </w:r>
          </w:p>
          <w:p w:rsidR="00251E15" w:rsidRPr="00C05E35" w:rsidRDefault="0017233C" w:rsidP="008E1BE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5D2823">
              <w:rPr>
                <w:rFonts w:ascii="Arial" w:hAnsi="Arial" w:cs="Arial"/>
                <w:b/>
                <w:sz w:val="20"/>
              </w:rPr>
              <w:t>.0</w:t>
            </w:r>
            <w:r w:rsidR="001B4F48">
              <w:rPr>
                <w:rFonts w:ascii="Arial" w:hAnsi="Arial" w:cs="Arial"/>
                <w:b/>
                <w:sz w:val="20"/>
              </w:rPr>
              <w:t xml:space="preserve"> Hour</w:t>
            </w:r>
            <w:r w:rsidR="00337F8F">
              <w:rPr>
                <w:rFonts w:ascii="Arial" w:hAnsi="Arial" w:cs="Arial"/>
                <w:b/>
                <w:sz w:val="20"/>
              </w:rPr>
              <w:t>s</w:t>
            </w:r>
          </w:p>
        </w:tc>
        <w:tc>
          <w:tcPr>
            <w:tcW w:w="5548" w:type="dxa"/>
            <w:tcBorders>
              <w:top w:val="single" w:sz="8" w:space="0" w:color="auto"/>
            </w:tcBorders>
          </w:tcPr>
          <w:p w:rsidR="00251E15" w:rsidRPr="00C05E35" w:rsidRDefault="00251E15" w:rsidP="00CF077E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C05E35">
              <w:rPr>
                <w:rFonts w:ascii="Times New Roman" w:hAnsi="Times New Roman"/>
                <w:sz w:val="20"/>
              </w:rPr>
              <w:t>Professional Development Hours (PDH):</w:t>
            </w:r>
          </w:p>
          <w:p w:rsidR="00251E15" w:rsidRPr="00C05E35" w:rsidRDefault="0017233C" w:rsidP="008E1BE2">
            <w:pPr>
              <w:spacing w:before="60" w:after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5D2823">
              <w:rPr>
                <w:rFonts w:ascii="Arial" w:hAnsi="Arial" w:cs="Arial"/>
                <w:b/>
                <w:sz w:val="20"/>
              </w:rPr>
              <w:t>.0</w:t>
            </w:r>
          </w:p>
        </w:tc>
      </w:tr>
      <w:tr w:rsidR="00251E15" w:rsidRPr="00AD72BF" w:rsidTr="00C05E35">
        <w:tc>
          <w:tcPr>
            <w:tcW w:w="10620" w:type="dxa"/>
            <w:gridSpan w:val="2"/>
            <w:tcBorders>
              <w:top w:val="single" w:sz="8" w:space="0" w:color="auto"/>
            </w:tcBorders>
          </w:tcPr>
          <w:p w:rsidR="00251E15" w:rsidRPr="006765C6" w:rsidRDefault="00251E15" w:rsidP="00F81F48">
            <w:pPr>
              <w:spacing w:before="60"/>
              <w:rPr>
                <w:rFonts w:ascii="Times New Roman" w:hAnsi="Times New Roman"/>
                <w:szCs w:val="24"/>
              </w:rPr>
            </w:pPr>
            <w:r w:rsidRPr="006765C6">
              <w:rPr>
                <w:rFonts w:ascii="Times New Roman" w:hAnsi="Times New Roman"/>
                <w:szCs w:val="24"/>
              </w:rPr>
              <w:t>The Kansas City Chapter of the Institute of Transportation Engineers certifies that the sponsored program was presented as indicated above. Only individuals attending this program have been issued a certificate.</w:t>
            </w:r>
          </w:p>
          <w:p w:rsidR="00C05E35" w:rsidRPr="006765C6" w:rsidRDefault="00591699" w:rsidP="00F81F48">
            <w:pPr>
              <w:spacing w:before="60"/>
              <w:rPr>
                <w:rFonts w:ascii="Times New Roman" w:hAnsi="Times New Roman"/>
                <w:szCs w:val="24"/>
              </w:rPr>
            </w:pPr>
            <w:r w:rsidRPr="00591699"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1661824" behindDoc="0" locked="0" layoutInCell="1" allowOverlap="1" wp14:anchorId="2F596E59" wp14:editId="14EB0FEC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24130</wp:posOffset>
                  </wp:positionV>
                  <wp:extent cx="2156460" cy="636726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393" cy="647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06F4" w:rsidRDefault="00C106F4" w:rsidP="00C05E35">
            <w:pPr>
              <w:spacing w:after="240"/>
              <w:rPr>
                <w:rFonts w:ascii="Times New Roman" w:hAnsi="Times New Roman"/>
                <w:szCs w:val="24"/>
              </w:rPr>
            </w:pPr>
          </w:p>
          <w:p w:rsidR="00251E15" w:rsidRPr="006765C6" w:rsidRDefault="00251E15" w:rsidP="00591699">
            <w:pPr>
              <w:spacing w:after="240"/>
              <w:rPr>
                <w:rFonts w:ascii="Times New Roman" w:hAnsi="Times New Roman"/>
                <w:szCs w:val="24"/>
              </w:rPr>
            </w:pPr>
            <w:r w:rsidRPr="006765C6">
              <w:rPr>
                <w:rFonts w:ascii="Times New Roman" w:hAnsi="Times New Roman"/>
                <w:szCs w:val="24"/>
              </w:rPr>
              <w:t>Signed:</w:t>
            </w:r>
            <w:r w:rsidR="00591699">
              <w:rPr>
                <w:rFonts w:ascii="Times New Roman" w:hAnsi="Times New Roman"/>
                <w:szCs w:val="24"/>
              </w:rPr>
              <w:t>___________________________________</w:t>
            </w:r>
            <w:r w:rsidRPr="006765C6">
              <w:rPr>
                <w:rFonts w:ascii="Times New Roman" w:hAnsi="Times New Roman"/>
                <w:szCs w:val="24"/>
              </w:rPr>
              <w:tab/>
              <w:t xml:space="preserve"> KCITE Vice President</w:t>
            </w:r>
          </w:p>
        </w:tc>
      </w:tr>
    </w:tbl>
    <w:p w:rsidR="00112F1F" w:rsidRPr="00AD72BF" w:rsidRDefault="00112F1F" w:rsidP="00112F1F">
      <w:pPr>
        <w:rPr>
          <w:rFonts w:ascii="Times New Roman" w:hAnsi="Times New Roman"/>
        </w:rPr>
      </w:pPr>
    </w:p>
    <w:sectPr w:rsidR="00112F1F" w:rsidRPr="00AD72BF" w:rsidSect="0004500D">
      <w:pgSz w:w="12240" w:h="15840" w:code="1"/>
      <w:pgMar w:top="576" w:right="70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053" w:rsidRDefault="00FF7053" w:rsidP="00B67BFA">
      <w:r>
        <w:separator/>
      </w:r>
    </w:p>
  </w:endnote>
  <w:endnote w:type="continuationSeparator" w:id="0">
    <w:p w:rsidR="00FF7053" w:rsidRDefault="00FF7053" w:rsidP="00B6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umanst521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053" w:rsidRDefault="00FF7053" w:rsidP="00B67BFA">
      <w:r>
        <w:separator/>
      </w:r>
    </w:p>
  </w:footnote>
  <w:footnote w:type="continuationSeparator" w:id="0">
    <w:p w:rsidR="00FF7053" w:rsidRDefault="00FF7053" w:rsidP="00B67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DB"/>
    <w:rsid w:val="00004445"/>
    <w:rsid w:val="00007885"/>
    <w:rsid w:val="00016C8D"/>
    <w:rsid w:val="000263D1"/>
    <w:rsid w:val="00034021"/>
    <w:rsid w:val="0003507D"/>
    <w:rsid w:val="000409AE"/>
    <w:rsid w:val="0004299E"/>
    <w:rsid w:val="0004500D"/>
    <w:rsid w:val="000469E4"/>
    <w:rsid w:val="00077A99"/>
    <w:rsid w:val="0008735D"/>
    <w:rsid w:val="000A47DD"/>
    <w:rsid w:val="000D1954"/>
    <w:rsid w:val="000D39C5"/>
    <w:rsid w:val="000F06B6"/>
    <w:rsid w:val="000F15A7"/>
    <w:rsid w:val="00112428"/>
    <w:rsid w:val="00112F1F"/>
    <w:rsid w:val="00115879"/>
    <w:rsid w:val="0014260F"/>
    <w:rsid w:val="00167356"/>
    <w:rsid w:val="0017233C"/>
    <w:rsid w:val="00196BD8"/>
    <w:rsid w:val="001B4F48"/>
    <w:rsid w:val="001D0A21"/>
    <w:rsid w:val="001D2566"/>
    <w:rsid w:val="001F26BB"/>
    <w:rsid w:val="00204B1B"/>
    <w:rsid w:val="00207306"/>
    <w:rsid w:val="002152F5"/>
    <w:rsid w:val="002177C2"/>
    <w:rsid w:val="00251E15"/>
    <w:rsid w:val="0027644E"/>
    <w:rsid w:val="002A2A26"/>
    <w:rsid w:val="002C0DA8"/>
    <w:rsid w:val="002E68C1"/>
    <w:rsid w:val="002F1C52"/>
    <w:rsid w:val="00324619"/>
    <w:rsid w:val="0032555C"/>
    <w:rsid w:val="003264A3"/>
    <w:rsid w:val="00337F8F"/>
    <w:rsid w:val="00347FB1"/>
    <w:rsid w:val="00365990"/>
    <w:rsid w:val="003666B3"/>
    <w:rsid w:val="00373CA2"/>
    <w:rsid w:val="003849D3"/>
    <w:rsid w:val="00386433"/>
    <w:rsid w:val="00387CBA"/>
    <w:rsid w:val="003A5148"/>
    <w:rsid w:val="003C2D21"/>
    <w:rsid w:val="003D75A7"/>
    <w:rsid w:val="003E12E7"/>
    <w:rsid w:val="003E4C2C"/>
    <w:rsid w:val="003E6C00"/>
    <w:rsid w:val="00400FD8"/>
    <w:rsid w:val="004212AD"/>
    <w:rsid w:val="00432689"/>
    <w:rsid w:val="00474F77"/>
    <w:rsid w:val="004775C6"/>
    <w:rsid w:val="00480104"/>
    <w:rsid w:val="0048143B"/>
    <w:rsid w:val="00485C5F"/>
    <w:rsid w:val="0049239C"/>
    <w:rsid w:val="004A1295"/>
    <w:rsid w:val="004B1EDB"/>
    <w:rsid w:val="004B5C3D"/>
    <w:rsid w:val="004C1D7D"/>
    <w:rsid w:val="004C5F4E"/>
    <w:rsid w:val="005054F3"/>
    <w:rsid w:val="0051158C"/>
    <w:rsid w:val="00564DE8"/>
    <w:rsid w:val="005833B0"/>
    <w:rsid w:val="005844DF"/>
    <w:rsid w:val="005873E9"/>
    <w:rsid w:val="00591699"/>
    <w:rsid w:val="005B2D38"/>
    <w:rsid w:val="005B4505"/>
    <w:rsid w:val="005C2B26"/>
    <w:rsid w:val="005D2823"/>
    <w:rsid w:val="005F4070"/>
    <w:rsid w:val="005F553D"/>
    <w:rsid w:val="006124DA"/>
    <w:rsid w:val="0064428B"/>
    <w:rsid w:val="0065348D"/>
    <w:rsid w:val="00657162"/>
    <w:rsid w:val="006765C6"/>
    <w:rsid w:val="006779EF"/>
    <w:rsid w:val="00691235"/>
    <w:rsid w:val="00693833"/>
    <w:rsid w:val="00695870"/>
    <w:rsid w:val="006A067A"/>
    <w:rsid w:val="006B27D0"/>
    <w:rsid w:val="006D2213"/>
    <w:rsid w:val="0071450F"/>
    <w:rsid w:val="00715D89"/>
    <w:rsid w:val="00720040"/>
    <w:rsid w:val="00720936"/>
    <w:rsid w:val="007603FA"/>
    <w:rsid w:val="007708AB"/>
    <w:rsid w:val="00774507"/>
    <w:rsid w:val="007758A0"/>
    <w:rsid w:val="007818E3"/>
    <w:rsid w:val="007A3FEA"/>
    <w:rsid w:val="007A4E83"/>
    <w:rsid w:val="007B1556"/>
    <w:rsid w:val="007B239F"/>
    <w:rsid w:val="007B7876"/>
    <w:rsid w:val="007D3A39"/>
    <w:rsid w:val="007F47AF"/>
    <w:rsid w:val="00801509"/>
    <w:rsid w:val="0080192D"/>
    <w:rsid w:val="0080283C"/>
    <w:rsid w:val="0081332D"/>
    <w:rsid w:val="008250C5"/>
    <w:rsid w:val="00835E6B"/>
    <w:rsid w:val="00853CFA"/>
    <w:rsid w:val="00857CF9"/>
    <w:rsid w:val="00860E9A"/>
    <w:rsid w:val="00880B9E"/>
    <w:rsid w:val="008821B8"/>
    <w:rsid w:val="00884159"/>
    <w:rsid w:val="00891FD6"/>
    <w:rsid w:val="008925D7"/>
    <w:rsid w:val="008A2E48"/>
    <w:rsid w:val="008B3652"/>
    <w:rsid w:val="008B62C1"/>
    <w:rsid w:val="008C4619"/>
    <w:rsid w:val="008E1BE2"/>
    <w:rsid w:val="008E25DB"/>
    <w:rsid w:val="008F45CC"/>
    <w:rsid w:val="008F5FF1"/>
    <w:rsid w:val="008F610D"/>
    <w:rsid w:val="008F6E53"/>
    <w:rsid w:val="00907E24"/>
    <w:rsid w:val="009130B9"/>
    <w:rsid w:val="00924F3D"/>
    <w:rsid w:val="009448A7"/>
    <w:rsid w:val="00944B18"/>
    <w:rsid w:val="009507D8"/>
    <w:rsid w:val="0095613C"/>
    <w:rsid w:val="00963412"/>
    <w:rsid w:val="0097551B"/>
    <w:rsid w:val="009858C9"/>
    <w:rsid w:val="00995C0E"/>
    <w:rsid w:val="009A290B"/>
    <w:rsid w:val="009A4079"/>
    <w:rsid w:val="009B2222"/>
    <w:rsid w:val="009C26A9"/>
    <w:rsid w:val="009C32A9"/>
    <w:rsid w:val="009C559A"/>
    <w:rsid w:val="009E7910"/>
    <w:rsid w:val="00A00392"/>
    <w:rsid w:val="00A122B7"/>
    <w:rsid w:val="00A26D04"/>
    <w:rsid w:val="00A31E4C"/>
    <w:rsid w:val="00A504BB"/>
    <w:rsid w:val="00A56675"/>
    <w:rsid w:val="00A647BA"/>
    <w:rsid w:val="00A66068"/>
    <w:rsid w:val="00A67ED3"/>
    <w:rsid w:val="00A77A7C"/>
    <w:rsid w:val="00A87905"/>
    <w:rsid w:val="00A9310C"/>
    <w:rsid w:val="00AD72BF"/>
    <w:rsid w:val="00B05280"/>
    <w:rsid w:val="00B15F3D"/>
    <w:rsid w:val="00B22E17"/>
    <w:rsid w:val="00B325E0"/>
    <w:rsid w:val="00B334D3"/>
    <w:rsid w:val="00B352B1"/>
    <w:rsid w:val="00B63EA4"/>
    <w:rsid w:val="00B65D9E"/>
    <w:rsid w:val="00B67BFA"/>
    <w:rsid w:val="00B71545"/>
    <w:rsid w:val="00B82423"/>
    <w:rsid w:val="00B934B5"/>
    <w:rsid w:val="00B9792E"/>
    <w:rsid w:val="00BC4732"/>
    <w:rsid w:val="00BC7F24"/>
    <w:rsid w:val="00BF355B"/>
    <w:rsid w:val="00C02D21"/>
    <w:rsid w:val="00C05E35"/>
    <w:rsid w:val="00C07F95"/>
    <w:rsid w:val="00C106F4"/>
    <w:rsid w:val="00C125E4"/>
    <w:rsid w:val="00C306BE"/>
    <w:rsid w:val="00C31468"/>
    <w:rsid w:val="00C3234D"/>
    <w:rsid w:val="00C35D44"/>
    <w:rsid w:val="00C43B12"/>
    <w:rsid w:val="00C5214F"/>
    <w:rsid w:val="00C5548E"/>
    <w:rsid w:val="00C65E0E"/>
    <w:rsid w:val="00C679FB"/>
    <w:rsid w:val="00C909F9"/>
    <w:rsid w:val="00CA2591"/>
    <w:rsid w:val="00CA4CB5"/>
    <w:rsid w:val="00CC4403"/>
    <w:rsid w:val="00CD181F"/>
    <w:rsid w:val="00CF077E"/>
    <w:rsid w:val="00D03D7D"/>
    <w:rsid w:val="00D15EA5"/>
    <w:rsid w:val="00D30D38"/>
    <w:rsid w:val="00D336B9"/>
    <w:rsid w:val="00D4056C"/>
    <w:rsid w:val="00D6019D"/>
    <w:rsid w:val="00D93074"/>
    <w:rsid w:val="00DB2650"/>
    <w:rsid w:val="00DC5B9C"/>
    <w:rsid w:val="00DE20E6"/>
    <w:rsid w:val="00DE320C"/>
    <w:rsid w:val="00DF6597"/>
    <w:rsid w:val="00E07877"/>
    <w:rsid w:val="00E17C25"/>
    <w:rsid w:val="00E42F97"/>
    <w:rsid w:val="00E64E4E"/>
    <w:rsid w:val="00E75FB2"/>
    <w:rsid w:val="00E82D64"/>
    <w:rsid w:val="00E8744D"/>
    <w:rsid w:val="00EA04F4"/>
    <w:rsid w:val="00EC37FE"/>
    <w:rsid w:val="00EE00E3"/>
    <w:rsid w:val="00F11CC9"/>
    <w:rsid w:val="00F123A2"/>
    <w:rsid w:val="00F233BC"/>
    <w:rsid w:val="00F236A9"/>
    <w:rsid w:val="00F30D6D"/>
    <w:rsid w:val="00F34E49"/>
    <w:rsid w:val="00F40279"/>
    <w:rsid w:val="00F76EB9"/>
    <w:rsid w:val="00F81F48"/>
    <w:rsid w:val="00F840AD"/>
    <w:rsid w:val="00FA2E4F"/>
    <w:rsid w:val="00FB71DC"/>
    <w:rsid w:val="00FC1935"/>
    <w:rsid w:val="00FD06BA"/>
    <w:rsid w:val="00FD1BD7"/>
    <w:rsid w:val="00FF3494"/>
    <w:rsid w:val="00FF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C3E0447B-BB0C-4BA7-8A62-E4911BF3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EA5"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rsid w:val="00D15EA5"/>
    <w:pPr>
      <w:keepNext/>
      <w:spacing w:before="240" w:after="60"/>
      <w:outlineLvl w:val="0"/>
    </w:pPr>
    <w:rPr>
      <w:rFonts w:ascii="Humanst521 BT" w:hAnsi="Humanst521 BT"/>
      <w:b/>
      <w:kern w:val="28"/>
    </w:rPr>
  </w:style>
  <w:style w:type="paragraph" w:styleId="Heading2">
    <w:name w:val="heading 2"/>
    <w:basedOn w:val="Normal"/>
    <w:next w:val="Normal"/>
    <w:qFormat/>
    <w:rsid w:val="0080192D"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  <w:outlineLvl w:val="1"/>
    </w:pPr>
    <w:rPr>
      <w:rFonts w:ascii="Arial" w:hAnsi="Arial" w:cs="Arial"/>
      <w:b/>
      <w:sz w:val="20"/>
    </w:rPr>
  </w:style>
  <w:style w:type="paragraph" w:styleId="Heading3">
    <w:name w:val="heading 3"/>
    <w:basedOn w:val="Normal"/>
    <w:next w:val="Normal"/>
    <w:qFormat/>
    <w:rsid w:val="0080192D"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  <w:outlineLvl w:val="2"/>
    </w:pPr>
    <w:rPr>
      <w:rFonts w:ascii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4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86433"/>
    <w:rPr>
      <w:b/>
      <w:bCs/>
    </w:rPr>
  </w:style>
  <w:style w:type="paragraph" w:styleId="BalloonText">
    <w:name w:val="Balloon Text"/>
    <w:basedOn w:val="Normal"/>
    <w:link w:val="BalloonTextChar"/>
    <w:rsid w:val="00B63E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3E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67B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67BFA"/>
    <w:rPr>
      <w:rFonts w:ascii="Garamond" w:hAnsi="Garamond"/>
      <w:sz w:val="24"/>
    </w:rPr>
  </w:style>
  <w:style w:type="paragraph" w:styleId="Footer">
    <w:name w:val="footer"/>
    <w:basedOn w:val="Normal"/>
    <w:link w:val="FooterChar"/>
    <w:rsid w:val="00B67B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67BFA"/>
    <w:rPr>
      <w:rFonts w:ascii="Garamond" w:hAnsi="Garamond"/>
      <w:sz w:val="24"/>
    </w:rPr>
  </w:style>
  <w:style w:type="paragraph" w:styleId="NormalWeb">
    <w:name w:val="Normal (Web)"/>
    <w:basedOn w:val="Normal"/>
    <w:uiPriority w:val="99"/>
    <w:unhideWhenUsed/>
    <w:rsid w:val="009C559A"/>
    <w:pPr>
      <w:spacing w:before="100" w:beforeAutospacing="1" w:after="100" w:afterAutospacing="1" w:line="360" w:lineRule="atLeast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644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C4142-0C0D-4C5E-8F5B-D30E19AC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2338C5C5</Template>
  <TotalTime>6</TotalTime>
  <Pages>1</Pages>
  <Words>107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KCITE Chapter Meeting - Professional Development Certificate of Attendance</vt:lpstr>
    </vt:vector>
  </TitlesOfParts>
  <Company>City of Kansas City, MO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KCITE Chapter Meeting - Professional Development Certificate of Attendance</dc:title>
  <dc:subject>Certificate of Attendance</dc:subject>
  <dc:creator>Srinivasa R. Veeramallu, 2010 KCITE President</dc:creator>
  <cp:keywords>KCITE, PDH, Chapter Meeting, Certificate of Attendance</cp:keywords>
  <cp:lastModifiedBy>Thomas Evans</cp:lastModifiedBy>
  <cp:revision>7</cp:revision>
  <cp:lastPrinted>2016-12-23T00:16:00Z</cp:lastPrinted>
  <dcterms:created xsi:type="dcterms:W3CDTF">2016-12-23T00:09:00Z</dcterms:created>
  <dcterms:modified xsi:type="dcterms:W3CDTF">2016-12-23T00:21:00Z</dcterms:modified>
</cp:coreProperties>
</file>